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F7655" w:rsidRDefault="007909DC" w:rsidP="008C6EEC">
      <w:pPr>
        <w:tabs>
          <w:tab w:val="left" w:pos="6237"/>
        </w:tabs>
        <w:rPr>
          <w:rFonts w:ascii="Avenir Black" w:hAnsi="Avenir Black"/>
        </w:rPr>
      </w:pPr>
      <w:r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35873" wp14:editId="1084F292">
                <wp:simplePos x="0" y="0"/>
                <wp:positionH relativeFrom="column">
                  <wp:posOffset>3029585</wp:posOffset>
                </wp:positionH>
                <wp:positionV relativeFrom="paragraph">
                  <wp:posOffset>-177800</wp:posOffset>
                </wp:positionV>
                <wp:extent cx="1466215" cy="2034540"/>
                <wp:effectExtent l="122238" t="106362" r="103822" b="154623"/>
                <wp:wrapThrough wrapText="bothSides">
                  <wp:wrapPolygon edited="0">
                    <wp:start x="-1567" y="516"/>
                    <wp:lineTo x="5168" y="12381"/>
                    <wp:lineTo x="9659" y="20740"/>
                    <wp:lineTo x="10781" y="22898"/>
                    <wp:lineTo x="17142" y="22898"/>
                    <wp:lineTo x="17142" y="12111"/>
                    <wp:lineTo x="22755" y="12111"/>
                    <wp:lineTo x="23504" y="785"/>
                    <wp:lineTo x="23504" y="-833"/>
                    <wp:lineTo x="-1567" y="-833"/>
                    <wp:lineTo x="-1567" y="516"/>
                  </wp:wrapPolygon>
                </wp:wrapThrough>
                <wp:docPr id="53" name="Merg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6215" cy="2034540"/>
                        </a:xfrm>
                        <a:prstGeom prst="flowChartMerge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D9D9D9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8ADF292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Merge 53" o:spid="_x0000_s1026" type="#_x0000_t128" style="position:absolute;margin-left:238.55pt;margin-top:-14pt;width:115.45pt;height:160.2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" fillcolor="#f60" strokecolor="#d9d9d9" strokeweight="3pt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3806FB" w:rsidRPr="00E41A71">
        <w:rPr>
          <w:rFonts w:ascii="Avenir Black" w:hAnsi="Avenir Black"/>
          <w:noProof/>
          <w:highlight w:val="lightGray"/>
          <w:lang w:eastAsia="fr-FR"/>
        </w:rPr>
        <w:drawing>
          <wp:anchor distT="0" distB="0" distL="114300" distR="114300" simplePos="0" relativeHeight="251636736" behindDoc="0" locked="0" layoutInCell="1" allowOverlap="1" wp14:anchorId="7BD76401" wp14:editId="11246AAF">
            <wp:simplePos x="0" y="0"/>
            <wp:positionH relativeFrom="margin">
              <wp:posOffset>6294375</wp:posOffset>
            </wp:positionH>
            <wp:positionV relativeFrom="margin">
              <wp:posOffset>-2658</wp:posOffset>
            </wp:positionV>
            <wp:extent cx="2370455" cy="280162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5C2" w:rsidRPr="00E41A71" w:rsidRDefault="00B407F3" w:rsidP="008C6EEC">
      <w:pPr>
        <w:tabs>
          <w:tab w:val="left" w:pos="6237"/>
        </w:tabs>
        <w:rPr>
          <w:rFonts w:ascii="Avenir Black" w:hAnsi="Avenir Black"/>
        </w:rPr>
      </w:pPr>
      <w:r w:rsidRPr="00E41A71">
        <w:rPr>
          <w:rFonts w:ascii="Avenir Black" w:hAnsi="Avenir Black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A077B0F" wp14:editId="2C089D95">
                <wp:simplePos x="0" y="0"/>
                <wp:positionH relativeFrom="column">
                  <wp:posOffset>930909</wp:posOffset>
                </wp:positionH>
                <wp:positionV relativeFrom="paragraph">
                  <wp:posOffset>670561</wp:posOffset>
                </wp:positionV>
                <wp:extent cx="4068445" cy="4768215"/>
                <wp:effectExtent l="1123950" t="0" r="0" b="832485"/>
                <wp:wrapThrough wrapText="bothSides">
                  <wp:wrapPolygon edited="0">
                    <wp:start x="11246" y="21503"/>
                    <wp:lineTo x="21282" y="1217"/>
                    <wp:lineTo x="21287" y="-4"/>
                    <wp:lineTo x="21147" y="-614"/>
                    <wp:lineTo x="4912" y="-487"/>
                    <wp:lineTo x="3986" y="-1161"/>
                    <wp:lineTo x="2480" y="-373"/>
                    <wp:lineTo x="-22" y="-443"/>
                    <wp:lineTo x="-453" y="-78"/>
                    <wp:lineTo x="9891" y="20583"/>
                    <wp:lineTo x="10672" y="21745"/>
                    <wp:lineTo x="10815" y="21867"/>
                    <wp:lineTo x="11246" y="21503"/>
                  </wp:wrapPolygon>
                </wp:wrapThrough>
                <wp:docPr id="66" name="Merg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86208">
                          <a:off x="0" y="0"/>
                          <a:ext cx="4068445" cy="4768215"/>
                        </a:xfrm>
                        <a:prstGeom prst="flowChartMerge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A113C2" id="Merge 66" o:spid="_x0000_s1026" type="#_x0000_t128" style="position:absolute;margin-left:73.3pt;margin-top:52.8pt;width:320.35pt;height:375.45pt;rotation:-8862425fd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" filled="f" strokecolor="#f79646" strokeweight="3pt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3972F8"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999218" wp14:editId="48866E06">
                <wp:simplePos x="0" y="0"/>
                <wp:positionH relativeFrom="column">
                  <wp:posOffset>5516245</wp:posOffset>
                </wp:positionH>
                <wp:positionV relativeFrom="paragraph">
                  <wp:posOffset>2355850</wp:posOffset>
                </wp:positionV>
                <wp:extent cx="3261995" cy="170434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3972F8" w:rsidRDefault="003972F8" w:rsidP="00DE6C44">
                            <w:pPr>
                              <w:jc w:val="center"/>
                              <w:rPr>
                                <w:rFonts w:ascii="Avenir Medium Oblique" w:hAnsi="Avenir Medium Oblique"/>
                                <w:b/>
                                <w:w w:val="80"/>
                                <w:sz w:val="46"/>
                                <w:szCs w:val="32"/>
                              </w:rPr>
                            </w:pPr>
                            <w:r w:rsidRPr="003972F8">
                              <w:rPr>
                                <w:rFonts w:ascii="Avenir Medium Oblique" w:hAnsi="Avenir Medium Oblique"/>
                                <w:b/>
                                <w:w w:val="80"/>
                                <w:sz w:val="46"/>
                                <w:szCs w:val="32"/>
                              </w:rPr>
                              <w:t xml:space="preserve">Modalité de fonctionnement de l’action </w:t>
                            </w:r>
                          </w:p>
                          <w:p w:rsidR="003972F8" w:rsidRPr="003972F8" w:rsidRDefault="003972F8" w:rsidP="00DE6C44">
                            <w:pPr>
                              <w:jc w:val="center"/>
                              <w:rPr>
                                <w:rFonts w:ascii="Avenir Medium Oblique" w:hAnsi="Avenir Medium Oblique"/>
                                <w:b/>
                                <w:w w:val="80"/>
                                <w:sz w:val="46"/>
                                <w:szCs w:val="32"/>
                              </w:rPr>
                            </w:pPr>
                            <w:r w:rsidRPr="003972F8">
                              <w:rPr>
                                <w:rFonts w:ascii="Avenir Medium Oblique" w:hAnsi="Avenir Medium Oblique"/>
                                <w:b/>
                                <w:w w:val="80"/>
                                <w:sz w:val="46"/>
                                <w:szCs w:val="32"/>
                              </w:rPr>
                              <w:t xml:space="preserve">Transport à la demande </w:t>
                            </w:r>
                          </w:p>
                          <w:p w:rsidR="003972F8" w:rsidRPr="003972F8" w:rsidRDefault="003972F8" w:rsidP="00DE6C44">
                            <w:pPr>
                              <w:jc w:val="center"/>
                              <w:rPr>
                                <w:rFonts w:ascii="Avenir Medium Oblique" w:hAnsi="Avenir Medium Oblique"/>
                                <w:b/>
                                <w:w w:val="80"/>
                                <w:sz w:val="46"/>
                                <w:szCs w:val="32"/>
                                <w:lang w:val="en-US"/>
                              </w:rPr>
                            </w:pPr>
                            <w:r w:rsidRPr="003972F8">
                              <w:rPr>
                                <w:rFonts w:ascii="Avenir Medium Oblique" w:hAnsi="Avenir Medium Oblique"/>
                                <w:b/>
                                <w:w w:val="80"/>
                                <w:sz w:val="46"/>
                                <w:szCs w:val="32"/>
                              </w:rPr>
                              <w:t>SENIORS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299921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434.35pt;margin-top:185.5pt;width:256.85pt;height:134.2pt;z-index:25165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" filled="f" stroked="f">
                <v:textbox>
                  <w:txbxContent>
                    <w:p w:rsidR="000933AA" w:rsidRPr="003972F8" w:rsidRDefault="003972F8" w:rsidP="00DE6C44">
                      <w:pPr>
                        <w:jc w:val="center"/>
                        <w:rPr>
                          <w:rFonts w:ascii="Avenir Medium Oblique" w:hAnsi="Avenir Medium Oblique"/>
                          <w:b/>
                          <w:w w:val="80"/>
                          <w:sz w:val="46"/>
                          <w:szCs w:val="32"/>
                        </w:rPr>
                      </w:pPr>
                      <w:r w:rsidRPr="003972F8">
                        <w:rPr>
                          <w:rFonts w:ascii="Avenir Medium Oblique" w:hAnsi="Avenir Medium Oblique"/>
                          <w:b/>
                          <w:w w:val="80"/>
                          <w:sz w:val="46"/>
                          <w:szCs w:val="32"/>
                        </w:rPr>
                        <w:t xml:space="preserve">Modalité de fonctionnement de l’action </w:t>
                      </w:r>
                    </w:p>
                    <w:p w:rsidR="003972F8" w:rsidRPr="003972F8" w:rsidRDefault="003972F8" w:rsidP="00DE6C44">
                      <w:pPr>
                        <w:jc w:val="center"/>
                        <w:rPr>
                          <w:rFonts w:ascii="Avenir Medium Oblique" w:hAnsi="Avenir Medium Oblique"/>
                          <w:b/>
                          <w:w w:val="80"/>
                          <w:sz w:val="46"/>
                          <w:szCs w:val="32"/>
                        </w:rPr>
                      </w:pPr>
                      <w:r w:rsidRPr="003972F8">
                        <w:rPr>
                          <w:rFonts w:ascii="Avenir Medium Oblique" w:hAnsi="Avenir Medium Oblique"/>
                          <w:b/>
                          <w:w w:val="80"/>
                          <w:sz w:val="46"/>
                          <w:szCs w:val="32"/>
                        </w:rPr>
                        <w:t xml:space="preserve">Transport à la demande </w:t>
                      </w:r>
                    </w:p>
                    <w:p w:rsidR="003972F8" w:rsidRPr="003972F8" w:rsidRDefault="003972F8" w:rsidP="00DE6C44">
                      <w:pPr>
                        <w:jc w:val="center"/>
                        <w:rPr>
                          <w:rFonts w:ascii="Avenir Medium Oblique" w:hAnsi="Avenir Medium Oblique"/>
                          <w:b/>
                          <w:w w:val="80"/>
                          <w:sz w:val="46"/>
                          <w:szCs w:val="32"/>
                          <w:lang w:val="en-US"/>
                        </w:rPr>
                      </w:pPr>
                      <w:r w:rsidRPr="003972F8">
                        <w:rPr>
                          <w:rFonts w:ascii="Avenir Medium Oblique" w:hAnsi="Avenir Medium Oblique"/>
                          <w:b/>
                          <w:w w:val="80"/>
                          <w:sz w:val="46"/>
                          <w:szCs w:val="32"/>
                        </w:rPr>
                        <w:t>SENIORS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6FB" w:rsidRPr="00E41A71">
        <w:rPr>
          <w:rFonts w:ascii="Avenir Black" w:hAnsi="Avenir Black"/>
          <w:noProof/>
          <w:highlight w:val="lightGray"/>
          <w:lang w:eastAsia="fr-FR"/>
        </w:rPr>
        <w:drawing>
          <wp:anchor distT="0" distB="0" distL="114300" distR="114300" simplePos="0" relativeHeight="251662848" behindDoc="0" locked="0" layoutInCell="1" allowOverlap="1" wp14:anchorId="6837A4B5" wp14:editId="39B6AD5D">
            <wp:simplePos x="0" y="0"/>
            <wp:positionH relativeFrom="margin">
              <wp:posOffset>1136694</wp:posOffset>
            </wp:positionH>
            <wp:positionV relativeFrom="margin">
              <wp:posOffset>2419985</wp:posOffset>
            </wp:positionV>
            <wp:extent cx="2988310" cy="3530600"/>
            <wp:effectExtent l="0" t="0" r="889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E82" w:rsidRPr="00E41A71">
        <w:rPr>
          <w:rFonts w:ascii="Avenir Black" w:hAnsi="Avenir Black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733A721" wp14:editId="139F8A76">
                <wp:simplePos x="0" y="0"/>
                <wp:positionH relativeFrom="column">
                  <wp:posOffset>6320790</wp:posOffset>
                </wp:positionH>
                <wp:positionV relativeFrom="paragraph">
                  <wp:posOffset>794385</wp:posOffset>
                </wp:positionV>
                <wp:extent cx="3392805" cy="4100830"/>
                <wp:effectExtent l="579438" t="0" r="0" b="1015683"/>
                <wp:wrapThrough wrapText="bothSides">
                  <wp:wrapPolygon edited="0">
                    <wp:start x="11250" y="21565"/>
                    <wp:lineTo x="18665" y="6554"/>
                    <wp:lineTo x="21064" y="1675"/>
                    <wp:lineTo x="21048" y="1533"/>
                    <wp:lineTo x="20663" y="-433"/>
                    <wp:lineTo x="19360" y="-1333"/>
                    <wp:lineTo x="18163" y="-461"/>
                    <wp:lineTo x="5585" y="-526"/>
                    <wp:lineTo x="4484" y="-1156"/>
                    <wp:lineTo x="3707" y="-1170"/>
                    <wp:lineTo x="3007" y="-477"/>
                    <wp:lineTo x="585" y="-582"/>
                    <wp:lineTo x="-176" y="-455"/>
                    <wp:lineTo x="-487" y="-147"/>
                    <wp:lineTo x="9668" y="20471"/>
                    <wp:lineTo x="10753" y="21744"/>
                    <wp:lineTo x="10939" y="21873"/>
                    <wp:lineTo x="11250" y="21565"/>
                  </wp:wrapPolygon>
                </wp:wrapThrough>
                <wp:docPr id="65" name="Merg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3392805" cy="4100830"/>
                        </a:xfrm>
                        <a:prstGeom prst="flowChartMerge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3AAC7F" id="Merge 65" o:spid="_x0000_s1026" type="#_x0000_t128" style="position:absolute;margin-left:497.7pt;margin-top:62.55pt;width:267.15pt;height:322.9pt;rotation:-8511735fd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" filled="f" strokecolor="#f79646" strokeweight="3pt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83380C" w:rsidRPr="00E41A71">
        <w:rPr>
          <w:rFonts w:ascii="Avenir Black" w:hAnsi="Avenir Black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A8F92E0" wp14:editId="21029C8E">
                <wp:simplePos x="0" y="0"/>
                <wp:positionH relativeFrom="column">
                  <wp:posOffset>1155804</wp:posOffset>
                </wp:positionH>
                <wp:positionV relativeFrom="paragraph">
                  <wp:posOffset>700471</wp:posOffset>
                </wp:positionV>
                <wp:extent cx="3492500" cy="4220845"/>
                <wp:effectExtent l="607377" t="0" r="0" b="1058227"/>
                <wp:wrapThrough wrapText="bothSides">
                  <wp:wrapPolygon edited="0">
                    <wp:start x="11324" y="21422"/>
                    <wp:lineTo x="20695" y="2216"/>
                    <wp:lineTo x="20694" y="2078"/>
                    <wp:lineTo x="21095" y="-337"/>
                    <wp:lineTo x="19755" y="-1434"/>
                    <wp:lineTo x="18429" y="-325"/>
                    <wp:lineTo x="17089" y="-1422"/>
                    <wp:lineTo x="15763" y="-313"/>
                    <wp:lineTo x="14423" y="-1410"/>
                    <wp:lineTo x="13097" y="-301"/>
                    <wp:lineTo x="11757" y="-1398"/>
                    <wp:lineTo x="10431" y="-289"/>
                    <wp:lineTo x="9091" y="-1386"/>
                    <wp:lineTo x="7848" y="-346"/>
                    <wp:lineTo x="6508" y="-1443"/>
                    <wp:lineTo x="5182" y="-334"/>
                    <wp:lineTo x="3926" y="-1363"/>
                    <wp:lineTo x="2517" y="-322"/>
                    <wp:lineTo x="267" y="-381"/>
                    <wp:lineTo x="16" y="-449"/>
                    <wp:lineTo x="-398" y="-102"/>
                    <wp:lineTo x="10575" y="21632"/>
                    <wp:lineTo x="10827" y="21838"/>
                    <wp:lineTo x="11324" y="21422"/>
                  </wp:wrapPolygon>
                </wp:wrapThrough>
                <wp:docPr id="56" name="Merg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18691">
                          <a:off x="0" y="0"/>
                          <a:ext cx="3492500" cy="422084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  <a:alpha val="3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FEA9DE" id="Merge 56" o:spid="_x0000_s1026" type="#_x0000_t128" style="position:absolute;margin-left:91pt;margin-top:55.15pt;width:275pt;height:332.35pt;rotation:-8826944fd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" fillcolor="#bfbfbf [2412]" stroked="f">
                <v:fill opacity="24929f"/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8C6EEC"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3CACC1" wp14:editId="3EBC58A8">
                <wp:simplePos x="0" y="0"/>
                <wp:positionH relativeFrom="column">
                  <wp:posOffset>5287010</wp:posOffset>
                </wp:positionH>
                <wp:positionV relativeFrom="paragraph">
                  <wp:posOffset>3772535</wp:posOffset>
                </wp:positionV>
                <wp:extent cx="2959100" cy="3686810"/>
                <wp:effectExtent l="67945" t="84455" r="4445" b="156845"/>
                <wp:wrapThrough wrapText="bothSides">
                  <wp:wrapPolygon edited="0">
                    <wp:start x="22216" y="-398"/>
                    <wp:lineTo x="-959" y="-398"/>
                    <wp:lineTo x="-959" y="495"/>
                    <wp:lineTo x="-589" y="4066"/>
                    <wp:lineTo x="1080" y="3769"/>
                    <wp:lineTo x="1080" y="10019"/>
                    <wp:lineTo x="4047" y="9721"/>
                    <wp:lineTo x="4047" y="15971"/>
                    <wp:lineTo x="7013" y="15674"/>
                    <wp:lineTo x="7013" y="17013"/>
                    <wp:lineTo x="9238" y="21477"/>
                    <wp:lineTo x="9980" y="21477"/>
                    <wp:lineTo x="12761" y="18203"/>
                    <wp:lineTo x="12946" y="18055"/>
                    <wp:lineTo x="22216" y="346"/>
                    <wp:lineTo x="22216" y="-398"/>
                  </wp:wrapPolygon>
                </wp:wrapThrough>
                <wp:docPr id="67" name="Merg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0" cy="3686810"/>
                        </a:xfrm>
                        <a:prstGeom prst="flowChartMerge">
                          <a:avLst/>
                        </a:prstGeom>
                        <a:solidFill>
                          <a:srgbClr val="FF66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5C8901" id="Merge 67" o:spid="_x0000_s1026" type="#_x0000_t128" style="position:absolute;margin-left:416.3pt;margin-top:297.05pt;width:233pt;height:290.3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8C6EEC"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A1F846" wp14:editId="12BE8E11">
                <wp:simplePos x="0" y="0"/>
                <wp:positionH relativeFrom="column">
                  <wp:posOffset>5497830</wp:posOffset>
                </wp:positionH>
                <wp:positionV relativeFrom="paragraph">
                  <wp:posOffset>3543935</wp:posOffset>
                </wp:positionV>
                <wp:extent cx="2959100" cy="3686810"/>
                <wp:effectExtent l="67945" t="84455" r="4445" b="156845"/>
                <wp:wrapThrough wrapText="bothSides">
                  <wp:wrapPolygon edited="0">
                    <wp:start x="22216" y="-398"/>
                    <wp:lineTo x="-959" y="-398"/>
                    <wp:lineTo x="-959" y="495"/>
                    <wp:lineTo x="-589" y="4066"/>
                    <wp:lineTo x="1080" y="3769"/>
                    <wp:lineTo x="1080" y="10019"/>
                    <wp:lineTo x="4047" y="9721"/>
                    <wp:lineTo x="4047" y="15971"/>
                    <wp:lineTo x="7013" y="15674"/>
                    <wp:lineTo x="7013" y="17013"/>
                    <wp:lineTo x="9238" y="21477"/>
                    <wp:lineTo x="9980" y="21477"/>
                    <wp:lineTo x="12761" y="18055"/>
                    <wp:lineTo x="12946" y="17906"/>
                    <wp:lineTo x="22216" y="197"/>
                    <wp:lineTo x="22216" y="-398"/>
                  </wp:wrapPolygon>
                </wp:wrapThrough>
                <wp:docPr id="71" name="Merg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0" cy="3686810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  <a:alpha val="51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542ED6" id="Merge 71" o:spid="_x0000_s1026" type="#_x0000_t128" style="position:absolute;margin-left:432.9pt;margin-top:279.05pt;width:233pt;height:290.3pt;rotation:-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" fillcolor="#bfbfbf [2412]" strokecolor="#4579b8 [3044]">
                <v:fill opacity="33410f"/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0933AA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5CE696" wp14:editId="0E06DC1E">
                <wp:simplePos x="0" y="0"/>
                <wp:positionH relativeFrom="column">
                  <wp:posOffset>6896100</wp:posOffset>
                </wp:positionH>
                <wp:positionV relativeFrom="paragraph">
                  <wp:posOffset>6321425</wp:posOffset>
                </wp:positionV>
                <wp:extent cx="3103245" cy="66230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24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E906B3" w:rsidRDefault="00E906B3" w:rsidP="000933AA">
                            <w:pPr>
                              <w:rPr>
                                <w:rFonts w:ascii="Avenir Medium" w:hAnsi="Avenir Mediu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Medium" w:hAnsi="Avenir Medium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E906B3">
                              <w:rPr>
                                <w:rFonts w:ascii="Avenir Medium" w:hAnsi="Avenir Medium"/>
                                <w:b/>
                                <w:sz w:val="32"/>
                                <w:szCs w:val="32"/>
                              </w:rPr>
                              <w:t xml:space="preserve">David </w:t>
                            </w:r>
                            <w:proofErr w:type="spellStart"/>
                            <w:r w:rsidRPr="00E906B3">
                              <w:rPr>
                                <w:rFonts w:ascii="Avenir Medium" w:hAnsi="Avenir Medium"/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 w:rsidR="000933AA" w:rsidRPr="00E906B3">
                              <w:rPr>
                                <w:rFonts w:ascii="Avenir Medium" w:hAnsi="Avenir Medium"/>
                                <w:b/>
                                <w:sz w:val="32"/>
                                <w:szCs w:val="32"/>
                              </w:rPr>
                              <w:t>etellier</w:t>
                            </w:r>
                            <w:proofErr w:type="spellEnd"/>
                          </w:p>
                          <w:p w:rsidR="000933AA" w:rsidRPr="00E906B3" w:rsidRDefault="00E906B3" w:rsidP="000933AA">
                            <w:pPr>
                              <w:rPr>
                                <w:rFonts w:ascii="Avenir Medium" w:hAnsi="Avenir Medium"/>
                                <w:b/>
                              </w:rPr>
                            </w:pPr>
                            <w:r w:rsidRPr="00E906B3">
                              <w:rPr>
                                <w:rFonts w:ascii="Avenir Medium" w:hAnsi="Avenir Medium"/>
                                <w:b/>
                                <w:i/>
                                <w:iCs/>
                              </w:rPr>
                              <w:t xml:space="preserve">            </w:t>
                            </w:r>
                            <w:r w:rsidR="000933AA" w:rsidRPr="00E906B3">
                              <w:rPr>
                                <w:rFonts w:ascii="Avenir Medium" w:hAnsi="Avenir Medium"/>
                                <w:b/>
                                <w:i/>
                                <w:iCs/>
                              </w:rPr>
                              <w:t>Formateur et Conseiller en Mobilité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5CE696" id="Text Box 72" o:spid="_x0000_s1027" type="#_x0000_t202" style="position:absolute;margin-left:543pt;margin-top:497.75pt;width:244.35pt;height:52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" filled="f" stroked="f">
                <v:textbox>
                  <w:txbxContent>
                    <w:p w:rsidR="000933AA" w:rsidRPr="00E906B3" w:rsidRDefault="00E906B3" w:rsidP="000933AA">
                      <w:pPr>
                        <w:rPr>
                          <w:rFonts w:ascii="Avenir Medium" w:hAnsi="Avenir Mediu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venir Medium" w:hAnsi="Avenir Medium"/>
                          <w:sz w:val="32"/>
                          <w:szCs w:val="32"/>
                        </w:rPr>
                        <w:t xml:space="preserve">                   </w:t>
                      </w:r>
                      <w:r w:rsidRPr="00E906B3">
                        <w:rPr>
                          <w:rFonts w:ascii="Avenir Medium" w:hAnsi="Avenir Medium"/>
                          <w:b/>
                          <w:sz w:val="32"/>
                          <w:szCs w:val="32"/>
                        </w:rPr>
                        <w:t xml:space="preserve">David </w:t>
                      </w:r>
                      <w:proofErr w:type="spellStart"/>
                      <w:r w:rsidRPr="00E906B3">
                        <w:rPr>
                          <w:rFonts w:ascii="Avenir Medium" w:hAnsi="Avenir Medium"/>
                          <w:b/>
                          <w:sz w:val="32"/>
                          <w:szCs w:val="32"/>
                        </w:rPr>
                        <w:t>l</w:t>
                      </w:r>
                      <w:r w:rsidR="000933AA" w:rsidRPr="00E906B3">
                        <w:rPr>
                          <w:rFonts w:ascii="Avenir Medium" w:hAnsi="Avenir Medium"/>
                          <w:b/>
                          <w:sz w:val="32"/>
                          <w:szCs w:val="32"/>
                        </w:rPr>
                        <w:t>etellier</w:t>
                      </w:r>
                      <w:proofErr w:type="spellEnd"/>
                    </w:p>
                    <w:p w:rsidR="000933AA" w:rsidRPr="00E906B3" w:rsidRDefault="00E906B3" w:rsidP="000933AA">
                      <w:pPr>
                        <w:rPr>
                          <w:rFonts w:ascii="Avenir Medium" w:hAnsi="Avenir Medium"/>
                          <w:b/>
                        </w:rPr>
                      </w:pPr>
                      <w:r w:rsidRPr="00E906B3">
                        <w:rPr>
                          <w:rFonts w:ascii="Avenir Medium" w:hAnsi="Avenir Medium"/>
                          <w:b/>
                          <w:i/>
                          <w:iCs/>
                        </w:rPr>
                        <w:t xml:space="preserve">            </w:t>
                      </w:r>
                      <w:r w:rsidR="000933AA" w:rsidRPr="00E906B3">
                        <w:rPr>
                          <w:rFonts w:ascii="Avenir Medium" w:hAnsi="Avenir Medium"/>
                          <w:b/>
                          <w:i/>
                          <w:iCs/>
                        </w:rPr>
                        <w:t>Formateur et Conseiller en Mobilité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3AA"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371349" wp14:editId="33EBADB0">
                <wp:simplePos x="0" y="0"/>
                <wp:positionH relativeFrom="column">
                  <wp:posOffset>5172075</wp:posOffset>
                </wp:positionH>
                <wp:positionV relativeFrom="paragraph">
                  <wp:posOffset>5274310</wp:posOffset>
                </wp:positionV>
                <wp:extent cx="2876550" cy="854710"/>
                <wp:effectExtent l="0" t="0" r="0" b="889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E906B3" w:rsidRDefault="000933AA" w:rsidP="00E41A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venir Medium" w:hAnsi="Avenir Medium" w:cs="Times"/>
                                <w:lang w:val="en-US"/>
                              </w:rPr>
                            </w:pPr>
                            <w:r w:rsidRPr="00E906B3">
                              <w:rPr>
                                <w:rFonts w:ascii="Avenir Medium" w:hAnsi="Avenir Medium" w:cs="Times"/>
                                <w:sz w:val="36"/>
                                <w:szCs w:val="36"/>
                                <w:lang w:val="en-US"/>
                              </w:rPr>
                              <w:t>eure.mobilite@orange.fr</w:t>
                            </w:r>
                            <w:r w:rsidRPr="00E906B3">
                              <w:rPr>
                                <w:rFonts w:ascii="Avenir Medium" w:hAnsi="Avenir Medium" w:cs="Times"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 w:rsidRPr="00E906B3">
                              <w:rPr>
                                <w:rFonts w:ascii="Avenir Medium" w:hAnsi="Avenir Medium" w:cs="Times"/>
                                <w:sz w:val="50"/>
                                <w:szCs w:val="50"/>
                                <w:lang w:val="en-US"/>
                              </w:rPr>
                              <w:t>06.33.40.92.51</w:t>
                            </w:r>
                          </w:p>
                          <w:p w:rsidR="000933AA" w:rsidRPr="00E41A71" w:rsidRDefault="000933AA" w:rsidP="00E41A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venir Medium" w:hAnsi="Avenir Medium" w:cs="Times"/>
                                <w:lang w:val="en-US"/>
                              </w:rPr>
                            </w:pPr>
                          </w:p>
                          <w:p w:rsidR="000933AA" w:rsidRPr="00E41A71" w:rsidRDefault="000933AA">
                            <w:pPr>
                              <w:rPr>
                                <w:rFonts w:ascii="Avenir Medium" w:hAnsi="Avenir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371349" id="Text Box 68" o:spid="_x0000_s1028" type="#_x0000_t202" style="position:absolute;margin-left:407.25pt;margin-top:415.3pt;width:226.5pt;height:67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" filled="f" stroked="f">
                <v:textbox>
                  <w:txbxContent>
                    <w:p w:rsidR="000933AA" w:rsidRPr="00E906B3" w:rsidRDefault="000933AA" w:rsidP="00E41A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venir Medium" w:hAnsi="Avenir Medium" w:cs="Times"/>
                          <w:lang w:val="en-US"/>
                        </w:rPr>
                      </w:pPr>
                      <w:r w:rsidRPr="00E906B3">
                        <w:rPr>
                          <w:rFonts w:ascii="Avenir Medium" w:hAnsi="Avenir Medium" w:cs="Times"/>
                          <w:sz w:val="36"/>
                          <w:szCs w:val="36"/>
                          <w:lang w:val="en-US"/>
                        </w:rPr>
                        <w:t>eure.mobilite@orange.fr</w:t>
                      </w:r>
                      <w:r w:rsidRPr="00E906B3">
                        <w:rPr>
                          <w:rFonts w:ascii="Avenir Medium" w:hAnsi="Avenir Medium" w:cs="Times"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 w:rsidRPr="00E906B3">
                        <w:rPr>
                          <w:rFonts w:ascii="Avenir Medium" w:hAnsi="Avenir Medium" w:cs="Times"/>
                          <w:sz w:val="50"/>
                          <w:szCs w:val="50"/>
                          <w:lang w:val="en-US"/>
                        </w:rPr>
                        <w:t>06.33.40.92.51</w:t>
                      </w:r>
                    </w:p>
                    <w:p w:rsidR="000933AA" w:rsidRPr="00E41A71" w:rsidRDefault="000933AA" w:rsidP="00E41A7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venir Medium" w:hAnsi="Avenir Medium" w:cs="Times"/>
                          <w:lang w:val="en-US"/>
                        </w:rPr>
                      </w:pPr>
                    </w:p>
                    <w:p w:rsidR="000933AA" w:rsidRPr="00E41A71" w:rsidRDefault="000933AA">
                      <w:pPr>
                        <w:rPr>
                          <w:rFonts w:ascii="Avenir Medium" w:hAnsi="Avenir Mediu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1A71" w:rsidRPr="00E41A71">
        <w:rPr>
          <w:rFonts w:ascii="Avenir Black" w:hAnsi="Avenir Black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3730E6E" wp14:editId="1FFD7578">
                <wp:simplePos x="0" y="0"/>
                <wp:positionH relativeFrom="column">
                  <wp:posOffset>7283450</wp:posOffset>
                </wp:positionH>
                <wp:positionV relativeFrom="paragraph">
                  <wp:posOffset>1390015</wp:posOffset>
                </wp:positionV>
                <wp:extent cx="2823845" cy="3413760"/>
                <wp:effectExtent l="517843" t="0" r="0" b="843598"/>
                <wp:wrapThrough wrapText="bothSides">
                  <wp:wrapPolygon edited="0">
                    <wp:start x="11608" y="21079"/>
                    <wp:lineTo x="19519" y="4975"/>
                    <wp:lineTo x="20995" y="-497"/>
                    <wp:lineTo x="18610" y="-2146"/>
                    <wp:lineTo x="16866" y="-419"/>
                    <wp:lineTo x="14480" y="-2068"/>
                    <wp:lineTo x="12861" y="-464"/>
                    <wp:lineTo x="10475" y="-2113"/>
                    <wp:lineTo x="8856" y="-510"/>
                    <wp:lineTo x="6470" y="-2159"/>
                    <wp:lineTo x="4726" y="-432"/>
                    <wp:lineTo x="3086" y="-1565"/>
                    <wp:lineTo x="721" y="-477"/>
                    <wp:lineTo x="149" y="-663"/>
                    <wp:lineTo x="-598" y="77"/>
                    <wp:lineTo x="10563" y="21613"/>
                    <wp:lineTo x="10861" y="21819"/>
                    <wp:lineTo x="11608" y="21079"/>
                  </wp:wrapPolygon>
                </wp:wrapThrough>
                <wp:docPr id="64" name="Merg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2823845" cy="3413760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  <a:alpha val="3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96453D" id="Merge 64" o:spid="_x0000_s1026" type="#_x0000_t128" style="position:absolute;margin-left:573.5pt;margin-top:109.45pt;width:222.35pt;height:268.8pt;rotation:-8511735fd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" fillcolor="#bfbfbf [2412]" stroked="f">
                <v:fill opacity="24929f"/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8D13F0"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EBE116" wp14:editId="147CE7C7">
                <wp:simplePos x="0" y="0"/>
                <wp:positionH relativeFrom="column">
                  <wp:posOffset>4897755</wp:posOffset>
                </wp:positionH>
                <wp:positionV relativeFrom="paragraph">
                  <wp:posOffset>1325880</wp:posOffset>
                </wp:positionV>
                <wp:extent cx="749935" cy="734695"/>
                <wp:effectExtent l="109220" t="68580" r="95885" b="146685"/>
                <wp:wrapThrough wrapText="bothSides">
                  <wp:wrapPolygon edited="0">
                    <wp:start x="23575" y="-2464"/>
                    <wp:lineTo x="-567" y="-3211"/>
                    <wp:lineTo x="-3493" y="-1718"/>
                    <wp:lineTo x="-3493" y="1269"/>
                    <wp:lineTo x="-1299" y="3510"/>
                    <wp:lineTo x="9675" y="23672"/>
                    <wp:lineTo x="11870" y="23672"/>
                    <wp:lineTo x="23575" y="1269"/>
                    <wp:lineTo x="23575" y="-2464"/>
                  </wp:wrapPolygon>
                </wp:wrapThrough>
                <wp:docPr id="57" name="Merg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935" cy="734695"/>
                        </a:xfrm>
                        <a:prstGeom prst="flowChartMerge">
                          <a:avLst/>
                        </a:prstGeom>
                        <a:solidFill>
                          <a:srgbClr val="FF66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66C6BA" id="Merge 57" o:spid="_x0000_s1026" type="#_x0000_t128" style="position:absolute;margin-left:385.65pt;margin-top:104.4pt;width:59.05pt;height:57.85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0165C2" w:rsidRPr="00E41A71">
        <w:rPr>
          <w:rFonts w:ascii="Avenir Black" w:hAnsi="Avenir Black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A5947" wp14:editId="4C758227">
                <wp:simplePos x="0" y="0"/>
                <wp:positionH relativeFrom="column">
                  <wp:posOffset>-209867</wp:posOffset>
                </wp:positionH>
                <wp:positionV relativeFrom="paragraph">
                  <wp:posOffset>-546418</wp:posOffset>
                </wp:positionV>
                <wp:extent cx="2649449" cy="3165478"/>
                <wp:effectExtent l="97472" t="80328" r="0" b="140652"/>
                <wp:wrapThrough wrapText="bothSides">
                  <wp:wrapPolygon edited="0">
                    <wp:start x="22255" y="-665"/>
                    <wp:lineTo x="-940" y="-492"/>
                    <wp:lineTo x="-940" y="548"/>
                    <wp:lineTo x="96" y="2801"/>
                    <wp:lineTo x="1960" y="5574"/>
                    <wp:lineTo x="2581" y="8001"/>
                    <wp:lineTo x="5273" y="12161"/>
                    <wp:lineTo x="6723" y="17360"/>
                    <wp:lineTo x="8587" y="18573"/>
                    <wp:lineTo x="8587" y="19267"/>
                    <wp:lineTo x="11279" y="20480"/>
                    <wp:lineTo x="11900" y="20133"/>
                    <wp:lineTo x="22255" y="375"/>
                    <wp:lineTo x="22255" y="-665"/>
                  </wp:wrapPolygon>
                </wp:wrapThrough>
                <wp:docPr id="1" name="Merg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9449" cy="3165478"/>
                        </a:xfrm>
                        <a:prstGeom prst="flowChartMerge">
                          <a:avLst/>
                        </a:prstGeom>
                        <a:solidFill>
                          <a:srgbClr val="FF66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6CF984" id="Merge 1" o:spid="_x0000_s1026" type="#_x0000_t128" style="position:absolute;margin-left:-16.5pt;margin-top:-43.05pt;width:208.6pt;height:249.2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0165C2" w:rsidRPr="00E41A71">
        <w:rPr>
          <w:rFonts w:ascii="Avenir Black" w:hAnsi="Avenir Black"/>
        </w:rPr>
        <w:br w:type="page"/>
      </w:r>
    </w:p>
    <w:p w:rsidR="002A24E8" w:rsidRDefault="0030567E" w:rsidP="00B073B8">
      <w:pPr>
        <w:tabs>
          <w:tab w:val="left" w:pos="5670"/>
          <w:tab w:val="left" w:pos="8364"/>
        </w:tabs>
        <w:ind w:right="-503"/>
        <w:jc w:val="center"/>
        <w:rPr>
          <w:rFonts w:ascii="Avenir Medium Oblique" w:hAnsi="Avenir Medium Oblique"/>
        </w:rPr>
      </w:pPr>
      <w:r w:rsidRPr="00D6606F">
        <w:rPr>
          <w:rFonts w:ascii="Avenir Medium Oblique" w:hAnsi="Avenir Medium Oblique"/>
          <w:noProof/>
          <w:highlight w:val="lightGray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9C3BD25" wp14:editId="353BFBD9">
                <wp:simplePos x="0" y="0"/>
                <wp:positionH relativeFrom="column">
                  <wp:posOffset>5894705</wp:posOffset>
                </wp:positionH>
                <wp:positionV relativeFrom="paragraph">
                  <wp:posOffset>197485</wp:posOffset>
                </wp:positionV>
                <wp:extent cx="3766185" cy="11811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Default="000933AA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  <w:b/>
                                <w:sz w:val="56"/>
                                <w:szCs w:val="56"/>
                              </w:rPr>
                              <w:t>Transport</w:t>
                            </w:r>
                            <w:r w:rsidR="006D2E06">
                              <w:rPr>
                                <w:rFonts w:ascii="Avenir Black" w:hAnsi="Avenir Black"/>
                              </w:rPr>
                              <w:t xml:space="preserve"> </w:t>
                            </w:r>
                            <w:r w:rsidRPr="006A5542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accompagné de seniors</w:t>
                            </w:r>
                          </w:p>
                          <w:p w:rsidR="0030567E" w:rsidRDefault="0030567E" w:rsidP="0030567E">
                            <w:pPr>
                              <w:jc w:val="center"/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En véhicule traditionnel</w:t>
                            </w:r>
                          </w:p>
                          <w:p w:rsidR="0030567E" w:rsidRPr="0030567E" w:rsidRDefault="0030567E" w:rsidP="0030567E">
                            <w:pPr>
                              <w:jc w:val="center"/>
                              <w:rPr>
                                <w:rFonts w:ascii="Avenir Black" w:hAnsi="Avenir Black"/>
                                <w:b/>
                                <w:sz w:val="36"/>
                                <w:szCs w:val="32"/>
                              </w:rPr>
                            </w:pPr>
                            <w:r w:rsidRPr="0030567E">
                              <w:rPr>
                                <w:rFonts w:ascii="Avenir Black" w:hAnsi="Avenir Black"/>
                                <w:b/>
                                <w:sz w:val="36"/>
                                <w:szCs w:val="32"/>
                              </w:rPr>
                              <w:t>Du lundi au 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C3BD25" id="Text Box 22" o:spid="_x0000_s1029" type="#_x0000_t202" style="position:absolute;left:0;text-align:left;margin-left:464.15pt;margin-top:15.55pt;width:296.55pt;height:93pt;z-index:251639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" filled="f" stroked="f">
                <v:textbox>
                  <w:txbxContent>
                    <w:p w:rsidR="000933AA" w:rsidRDefault="000933AA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 w:rsidRPr="00D30C9E">
                        <w:rPr>
                          <w:rFonts w:ascii="Avenir Black" w:hAnsi="Avenir Black"/>
                          <w:b/>
                          <w:sz w:val="56"/>
                          <w:szCs w:val="56"/>
                        </w:rPr>
                        <w:t>Transport</w:t>
                      </w:r>
                      <w:r w:rsidR="006D2E06">
                        <w:rPr>
                          <w:rFonts w:ascii="Avenir Black" w:hAnsi="Avenir Black"/>
                        </w:rPr>
                        <w:t xml:space="preserve"> </w:t>
                      </w:r>
                      <w:r w:rsidRPr="006A5542">
                        <w:rPr>
                          <w:rFonts w:ascii="Avenir Black" w:hAnsi="Avenir Black"/>
                          <w:sz w:val="32"/>
                          <w:szCs w:val="32"/>
                        </w:rPr>
                        <w:t>accompagné de seniors</w:t>
                      </w:r>
                    </w:p>
                    <w:p w:rsidR="0030567E" w:rsidRDefault="0030567E" w:rsidP="0030567E">
                      <w:pPr>
                        <w:jc w:val="center"/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>
                        <w:rPr>
                          <w:rFonts w:ascii="Avenir Black" w:hAnsi="Avenir Black"/>
                          <w:sz w:val="32"/>
                          <w:szCs w:val="32"/>
                        </w:rPr>
                        <w:t>En véhicule traditionnel</w:t>
                      </w:r>
                    </w:p>
                    <w:p w:rsidR="0030567E" w:rsidRPr="0030567E" w:rsidRDefault="0030567E" w:rsidP="0030567E">
                      <w:pPr>
                        <w:jc w:val="center"/>
                        <w:rPr>
                          <w:rFonts w:ascii="Avenir Black" w:hAnsi="Avenir Black"/>
                          <w:b/>
                          <w:sz w:val="36"/>
                          <w:szCs w:val="32"/>
                        </w:rPr>
                      </w:pPr>
                      <w:r w:rsidRPr="0030567E">
                        <w:rPr>
                          <w:rFonts w:ascii="Avenir Black" w:hAnsi="Avenir Black"/>
                          <w:b/>
                          <w:sz w:val="36"/>
                          <w:szCs w:val="32"/>
                        </w:rPr>
                        <w:t>Du lundi au vendredi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73B8" w:rsidRDefault="00E612A1" w:rsidP="00B073B8">
      <w:pPr>
        <w:tabs>
          <w:tab w:val="left" w:pos="5670"/>
          <w:tab w:val="left" w:pos="8364"/>
        </w:tabs>
        <w:ind w:right="-503"/>
        <w:jc w:val="center"/>
        <w:rPr>
          <w:rFonts w:ascii="Avenir Medium Oblique" w:hAnsi="Avenir Medium Oblique"/>
        </w:rPr>
      </w:pPr>
      <w:r w:rsidRPr="00B073B8">
        <w:rPr>
          <w:rFonts w:ascii="Avenir Light" w:hAnsi="Avenir Light"/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4ACD070F" wp14:editId="3694B6DF">
                <wp:simplePos x="0" y="0"/>
                <wp:positionH relativeFrom="column">
                  <wp:posOffset>4906790</wp:posOffset>
                </wp:positionH>
                <wp:positionV relativeFrom="paragraph">
                  <wp:posOffset>0</wp:posOffset>
                </wp:positionV>
                <wp:extent cx="1724660" cy="1494155"/>
                <wp:effectExtent l="76200" t="57150" r="27940" b="869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1494155"/>
                          <a:chOff x="0" y="0"/>
                          <a:chExt cx="2202815" cy="1938020"/>
                        </a:xfrm>
                      </wpg:grpSpPr>
                      <wps:wsp>
                        <wps:cNvPr id="24" name="Merge 24"/>
                        <wps:cNvSpPr/>
                        <wps:spPr>
                          <a:xfrm rot="16200000">
                            <a:off x="179387" y="-83502"/>
                            <a:ext cx="1842135" cy="2200910"/>
                          </a:xfrm>
                          <a:prstGeom prst="flowChartMerg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4F81B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rge 25"/>
                        <wps:cNvSpPr/>
                        <wps:spPr>
                          <a:xfrm rot="16200000">
                            <a:off x="181292" y="-179387"/>
                            <a:ext cx="1842135" cy="2200910"/>
                          </a:xfrm>
                          <a:prstGeom prst="flowChartMerge">
                            <a:avLst/>
                          </a:prstGeom>
                          <a:solidFill>
                            <a:srgbClr val="FF6600"/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E5DED26" id="Group 23" o:spid="_x0000_s1026" style="position:absolute;margin-left:386.35pt;margin-top:0;width:135.8pt;height:117.65pt;z-index:251638272;mso-width-relative:margin;mso-height-relative:margin" coordsize="22028,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">
                <v:shape id="Merge 24" o:spid="_x0000_s1027" type="#_x0000_t128" style="position:absolute;left:1794;top:-836;width:18422;height:22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" fillcolor="#a5a5a5 [2092]" strokecolor="#4f81bd">
                  <v:shadow on="t" color="black" opacity="22937f" origin=",.5" offset="0,.63889mm"/>
                </v:shape>
                <v:shape id="Merge 25" o:spid="_x0000_s1028" type="#_x0000_t128" style="position:absolute;left:1813;top:-1794;width:18421;height:22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" fillcolor="#f60" strokecolor="#4579b8 [3044]">
                  <v:shadow on="t" color="black" opacity="22937f" origin=",.5" offset="0,.63889mm"/>
                </v:shape>
              </v:group>
            </w:pict>
          </mc:Fallback>
        </mc:AlternateContent>
      </w:r>
      <w:r w:rsidR="00D30C9E">
        <w:rPr>
          <w:rFonts w:ascii="Avenir Medium Oblique" w:hAnsi="Avenir Medium Obliqu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2385C7C" wp14:editId="4740C1DC">
                <wp:simplePos x="0" y="0"/>
                <wp:positionH relativeFrom="column">
                  <wp:posOffset>93120</wp:posOffset>
                </wp:positionH>
                <wp:positionV relativeFrom="paragraph">
                  <wp:posOffset>11896</wp:posOffset>
                </wp:positionV>
                <wp:extent cx="4596765" cy="172402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D30C9E" w:rsidRDefault="000933AA" w:rsidP="00B43AB8">
                            <w:pPr>
                              <w:tabs>
                                <w:tab w:val="left" w:pos="5670"/>
                                <w:tab w:val="left" w:pos="8364"/>
                              </w:tabs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Face à la complexité des défis économiques,</w:t>
                            </w:r>
                          </w:p>
                          <w:p w:rsidR="000933AA" w:rsidRPr="00D30C9E" w:rsidRDefault="003806FB" w:rsidP="00B43AB8">
                            <w:pPr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Sociaux</w:t>
                            </w:r>
                            <w:r w:rsidR="000933AA" w:rsidRPr="00D30C9E">
                              <w:rPr>
                                <w:rFonts w:ascii="Avenir Black" w:hAnsi="Avenir Black"/>
                              </w:rPr>
                              <w:t>, environnementaux et sociétaux,</w:t>
                            </w:r>
                          </w:p>
                          <w:p w:rsidR="000933AA" w:rsidRPr="00D30C9E" w:rsidRDefault="003806FB" w:rsidP="00B43AB8">
                            <w:pPr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Il</w:t>
                            </w:r>
                            <w:r w:rsidR="000933AA" w:rsidRPr="00D30C9E">
                              <w:rPr>
                                <w:rFonts w:ascii="Avenir Black" w:hAnsi="Avenir Black"/>
                              </w:rPr>
                              <w:t xml:space="preserve"> est impératif de se rassembler pour répondre aux besoins</w:t>
                            </w:r>
                          </w:p>
                          <w:p w:rsidR="000933AA" w:rsidRPr="00D30C9E" w:rsidRDefault="003806FB" w:rsidP="00B43AB8">
                            <w:pPr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Émergeants</w:t>
                            </w:r>
                            <w:r w:rsidR="000933AA" w:rsidRPr="00D30C9E">
                              <w:rPr>
                                <w:rFonts w:ascii="Avenir Black" w:hAnsi="Avenir Black"/>
                              </w:rPr>
                              <w:t xml:space="preserve"> de mobilité dans le département de l’Eure.</w:t>
                            </w:r>
                          </w:p>
                          <w:p w:rsidR="000933AA" w:rsidRPr="00D30C9E" w:rsidRDefault="000933AA" w:rsidP="00B43AB8">
                            <w:pPr>
                              <w:rPr>
                                <w:rFonts w:ascii="Avenir Black" w:hAnsi="Avenir Black"/>
                              </w:rPr>
                            </w:pPr>
                          </w:p>
                          <w:p w:rsidR="000933AA" w:rsidRPr="00D30C9E" w:rsidRDefault="000933AA" w:rsidP="00B43AB8">
                            <w:pPr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Avec Eure Mobilité, nous décidons de faire alliance, de</w:t>
                            </w:r>
                          </w:p>
                          <w:p w:rsidR="000933AA" w:rsidRPr="00D30C9E" w:rsidRDefault="003806FB" w:rsidP="00B43AB8">
                            <w:pPr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Promouvoir</w:t>
                            </w:r>
                            <w:r w:rsidR="000933AA" w:rsidRPr="00D30C9E">
                              <w:rPr>
                                <w:rFonts w:ascii="Avenir Black" w:hAnsi="Avenir Black"/>
                              </w:rPr>
                              <w:t xml:space="preserve"> une co-construction dynamique, ouverte,</w:t>
                            </w:r>
                          </w:p>
                          <w:p w:rsidR="000933AA" w:rsidRPr="00D30C9E" w:rsidRDefault="003806FB" w:rsidP="00D30C9E">
                            <w:pPr>
                              <w:jc w:val="center"/>
                              <w:rPr>
                                <w:rFonts w:ascii="Avenir Black" w:hAnsi="Avenir Black"/>
                              </w:rPr>
                            </w:pPr>
                            <w:r w:rsidRPr="00D30C9E">
                              <w:rPr>
                                <w:rFonts w:ascii="Avenir Black" w:hAnsi="Avenir Black"/>
                              </w:rPr>
                              <w:t>Qui</w:t>
                            </w:r>
                            <w:r w:rsidR="000933AA" w:rsidRPr="00D30C9E">
                              <w:rPr>
                                <w:rFonts w:ascii="Avenir Black" w:hAnsi="Avenir Black"/>
                              </w:rPr>
                              <w:t xml:space="preserve"> favorise le changement d’échelle.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85C7C" id="Text Box 13" o:spid="_x0000_s1030" type="#_x0000_t202" style="position:absolute;left:0;text-align:left;margin-left:7.35pt;margin-top:.95pt;width:361.95pt;height:135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IlrgIAAK0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" filled="f" stroked="f">
                <v:textbox>
                  <w:txbxContent>
                    <w:p w:rsidR="000933AA" w:rsidRPr="00D30C9E" w:rsidRDefault="000933AA" w:rsidP="00B43AB8">
                      <w:pPr>
                        <w:tabs>
                          <w:tab w:val="left" w:pos="5670"/>
                          <w:tab w:val="left" w:pos="8364"/>
                        </w:tabs>
                        <w:jc w:val="center"/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Face à la complexité des défis économiques,</w:t>
                      </w:r>
                    </w:p>
                    <w:p w:rsidR="000933AA" w:rsidRPr="00D30C9E" w:rsidRDefault="003806FB" w:rsidP="00B43AB8">
                      <w:pPr>
                        <w:jc w:val="center"/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Sociaux</w:t>
                      </w:r>
                      <w:r w:rsidR="000933AA" w:rsidRPr="00D30C9E">
                        <w:rPr>
                          <w:rFonts w:ascii="Avenir Black" w:hAnsi="Avenir Black"/>
                        </w:rPr>
                        <w:t>, environnementaux et sociétaux,</w:t>
                      </w:r>
                    </w:p>
                    <w:p w:rsidR="000933AA" w:rsidRPr="00D30C9E" w:rsidRDefault="003806FB" w:rsidP="00B43AB8">
                      <w:pPr>
                        <w:jc w:val="center"/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Il</w:t>
                      </w:r>
                      <w:r w:rsidR="000933AA" w:rsidRPr="00D30C9E">
                        <w:rPr>
                          <w:rFonts w:ascii="Avenir Black" w:hAnsi="Avenir Black"/>
                        </w:rPr>
                        <w:t xml:space="preserve"> est impératif de se rassembler pour répondre aux besoins</w:t>
                      </w:r>
                    </w:p>
                    <w:p w:rsidR="000933AA" w:rsidRPr="00D30C9E" w:rsidRDefault="003806FB" w:rsidP="00B43AB8">
                      <w:pPr>
                        <w:jc w:val="center"/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Émergeants</w:t>
                      </w:r>
                      <w:r w:rsidR="000933AA" w:rsidRPr="00D30C9E">
                        <w:rPr>
                          <w:rFonts w:ascii="Avenir Black" w:hAnsi="Avenir Black"/>
                        </w:rPr>
                        <w:t xml:space="preserve"> de mobilité dans le département de l’Eure.</w:t>
                      </w:r>
                    </w:p>
                    <w:p w:rsidR="000933AA" w:rsidRPr="00D30C9E" w:rsidRDefault="000933AA" w:rsidP="00B43AB8">
                      <w:pPr>
                        <w:rPr>
                          <w:rFonts w:ascii="Avenir Black" w:hAnsi="Avenir Black"/>
                        </w:rPr>
                      </w:pPr>
                    </w:p>
                    <w:p w:rsidR="000933AA" w:rsidRPr="00D30C9E" w:rsidRDefault="000933AA" w:rsidP="00B43AB8">
                      <w:pPr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Avec Eure Mobilité, nous décidons de faire alliance, de</w:t>
                      </w:r>
                    </w:p>
                    <w:p w:rsidR="000933AA" w:rsidRPr="00D30C9E" w:rsidRDefault="003806FB" w:rsidP="00B43AB8">
                      <w:pPr>
                        <w:jc w:val="center"/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Promouvoir</w:t>
                      </w:r>
                      <w:r w:rsidR="000933AA" w:rsidRPr="00D30C9E">
                        <w:rPr>
                          <w:rFonts w:ascii="Avenir Black" w:hAnsi="Avenir Black"/>
                        </w:rPr>
                        <w:t xml:space="preserve"> une co-construction dynamique, ouverte,</w:t>
                      </w:r>
                    </w:p>
                    <w:p w:rsidR="000933AA" w:rsidRPr="00D30C9E" w:rsidRDefault="003806FB" w:rsidP="00D30C9E">
                      <w:pPr>
                        <w:jc w:val="center"/>
                        <w:rPr>
                          <w:rFonts w:ascii="Avenir Black" w:hAnsi="Avenir Black"/>
                        </w:rPr>
                      </w:pPr>
                      <w:r w:rsidRPr="00D30C9E">
                        <w:rPr>
                          <w:rFonts w:ascii="Avenir Black" w:hAnsi="Avenir Black"/>
                        </w:rPr>
                        <w:t>Qui</w:t>
                      </w:r>
                      <w:r w:rsidR="000933AA" w:rsidRPr="00D30C9E">
                        <w:rPr>
                          <w:rFonts w:ascii="Avenir Black" w:hAnsi="Avenir Black"/>
                        </w:rPr>
                        <w:t xml:space="preserve"> favorise le changement d’échelle.</w:t>
                      </w:r>
                    </w:p>
                  </w:txbxContent>
                </v:textbox>
              </v:shape>
            </w:pict>
          </mc:Fallback>
        </mc:AlternateContent>
      </w:r>
      <w:r w:rsidR="00D30C9E" w:rsidRPr="006E027E">
        <w:rPr>
          <w:rFonts w:ascii="Avenir Medium Oblique" w:hAnsi="Avenir Medium Obliqu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1A59F356" wp14:editId="07D8EFA1">
                <wp:simplePos x="0" y="0"/>
                <wp:positionH relativeFrom="column">
                  <wp:posOffset>-82293</wp:posOffset>
                </wp:positionH>
                <wp:positionV relativeFrom="paragraph">
                  <wp:posOffset>34290</wp:posOffset>
                </wp:positionV>
                <wp:extent cx="4597400" cy="1264285"/>
                <wp:effectExtent l="0" t="0" r="0" b="0"/>
                <wp:wrapNone/>
                <wp:docPr id="8" name="Mer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1264285"/>
                        </a:xfrm>
                        <a:prstGeom prst="flowChartMerge">
                          <a:avLst/>
                        </a:prstGeom>
                        <a:solidFill>
                          <a:srgbClr val="FFC000">
                            <a:alpha val="1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851A49" id="Merge 8" o:spid="_x0000_s1026" type="#_x0000_t128" style="position:absolute;margin-left:-6.5pt;margin-top:2.7pt;width:362pt;height:99.5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" fillcolor="#ffc000" stroked="f">
                <v:fill opacity="7967f"/>
              </v:shape>
            </w:pict>
          </mc:Fallback>
        </mc:AlternateContent>
      </w:r>
    </w:p>
    <w:p w:rsidR="006E027E" w:rsidRPr="006E027E" w:rsidRDefault="00E8184F" w:rsidP="00B069A9">
      <w:pPr>
        <w:rPr>
          <w:rFonts w:ascii="Avenir Medium Oblique" w:hAnsi="Avenir Medium Oblique"/>
        </w:rPr>
      </w:pPr>
      <w:r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A653EE" wp14:editId="67EEBEDB">
                <wp:simplePos x="0" y="0"/>
                <wp:positionH relativeFrom="column">
                  <wp:posOffset>4019233</wp:posOffset>
                </wp:positionH>
                <wp:positionV relativeFrom="paragraph">
                  <wp:posOffset>1272223</wp:posOffset>
                </wp:positionV>
                <wp:extent cx="654050" cy="794385"/>
                <wp:effectExtent l="82232" t="51118" r="94933" b="113982"/>
                <wp:wrapNone/>
                <wp:docPr id="32" name="Merg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4050" cy="794385"/>
                        </a:xfrm>
                        <a:prstGeom prst="flowChartMerge">
                          <a:avLst/>
                        </a:prstGeom>
                        <a:solidFill>
                          <a:srgbClr val="FF66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4722F0" id="Merge 32" o:spid="_x0000_s1026" type="#_x0000_t128" style="position:absolute;margin-left:316.5pt;margin-top:100.2pt;width:51.5pt;height:62.55pt;rotation: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" fillcolor="#f60" strokecolor="#4579b8 [3044]">
                <v:shadow on="t" color="black" opacity="22937f" origin=",.5" offset="0,.63889mm"/>
              </v:shape>
            </w:pict>
          </mc:Fallback>
        </mc:AlternateContent>
      </w:r>
      <w:r w:rsidR="00F16F51" w:rsidRPr="00F72F75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594D76F" wp14:editId="7A1998BC">
                <wp:simplePos x="0" y="0"/>
                <wp:positionH relativeFrom="column">
                  <wp:posOffset>5342255</wp:posOffset>
                </wp:positionH>
                <wp:positionV relativeFrom="paragraph">
                  <wp:posOffset>3321050</wp:posOffset>
                </wp:positionV>
                <wp:extent cx="2562225" cy="2761615"/>
                <wp:effectExtent l="0" t="0" r="0" b="63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76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F16F51" w:rsidRDefault="00F16F51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E906B3" w:rsidRDefault="00E906B3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</w:p>
                          <w:p w:rsidR="000933AA" w:rsidRPr="001F4229" w:rsidRDefault="00E906B3" w:rsidP="001F4229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Pourquoi</w:t>
                            </w:r>
                          </w:p>
                          <w:p w:rsidR="000933AA" w:rsidRPr="001F4229" w:rsidRDefault="0030567E" w:rsidP="001F4229">
                            <w:pP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Maintenir les liens sociaux et </w:t>
                            </w:r>
                            <w:r w:rsidR="0035177A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l’</w:t>
                            </w:r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autonomie des seniors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94D76F" id="Text Box 48" o:spid="_x0000_s1031" type="#_x0000_t202" style="position:absolute;margin-left:420.65pt;margin-top:261.5pt;width:201.75pt;height:217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XxrQIAAK0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" filled="f" stroked="f">
                <v:textbox>
                  <w:txbxContent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F16F51" w:rsidRDefault="00F16F51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E906B3" w:rsidRDefault="00E906B3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</w:p>
                    <w:p w:rsidR="000933AA" w:rsidRPr="001F4229" w:rsidRDefault="00E906B3" w:rsidP="001F4229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>
                        <w:rPr>
                          <w:rFonts w:ascii="Avenir Black" w:hAnsi="Avenir Black"/>
                          <w:sz w:val="32"/>
                          <w:szCs w:val="32"/>
                        </w:rPr>
                        <w:t>Pourquoi</w:t>
                      </w:r>
                    </w:p>
                    <w:p w:rsidR="000933AA" w:rsidRPr="001F4229" w:rsidRDefault="0030567E" w:rsidP="001F4229">
                      <w:pPr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Maintenir les liens sociaux et </w:t>
                      </w:r>
                      <w:r w:rsidR="0035177A">
                        <w:rPr>
                          <w:rFonts w:ascii="Avenir Light" w:hAnsi="Avenir Light"/>
                          <w:sz w:val="22"/>
                          <w:szCs w:val="22"/>
                        </w:rPr>
                        <w:t>l’</w:t>
                      </w:r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autonomie des seniors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F51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055537" wp14:editId="3EA2EEA1">
                <wp:simplePos x="0" y="0"/>
                <wp:positionH relativeFrom="column">
                  <wp:posOffset>97155</wp:posOffset>
                </wp:positionH>
                <wp:positionV relativeFrom="paragraph">
                  <wp:posOffset>1266036</wp:posOffset>
                </wp:positionV>
                <wp:extent cx="4597400" cy="4819015"/>
                <wp:effectExtent l="0" t="0" r="0" b="63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481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F16F51" w:rsidRDefault="00F16F51" w:rsidP="0036457A">
                            <w:pPr>
                              <w:spacing w:before="80" w:after="80"/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6D2E06"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Conforter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une approche trans</w:t>
                            </w:r>
                            <w:r w:rsidR="003972F8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versale de la mobilité  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ind w:firstLine="72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16B3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Faciliter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le dialogue et la cohérence des actions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ind w:left="72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16B3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Accompagner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les acteurs territoriaux à la mise en œuvre de partenariats novateurs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6D2E06"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Etendre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l’offre de service aux personnes :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ind w:left="72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16B3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Favoriser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l’expertise territoriale sur les problématiques de mobilité inclusive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ab/>
                            </w:r>
                            <w:r w:rsidRPr="0036457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Rechercher</w:t>
                            </w:r>
                            <w:r w:rsidRPr="00EF3F7E">
                              <w:rPr>
                                <w:rFonts w:ascii="Avenir Light" w:hAnsi="Avenir Light"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des solutions innovantes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ind w:left="72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36457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Nourrir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la logique des appels à projet au côté des décideurs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6D2E06">
                              <w:rPr>
                                <w:rFonts w:ascii="Avenir Black" w:hAnsi="Avenir Black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Démultiplier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l’impact sur les territoires :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ind w:firstLine="72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36457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Organiser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et mettre en place des opérations entre acteurs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ab/>
                            </w:r>
                            <w:r w:rsidR="003806FB"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Complémentaires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ab/>
                            </w:r>
                            <w:r w:rsidRPr="0036457A">
                              <w:rPr>
                                <w:rFonts w:ascii="Avenir Light" w:hAnsi="Avenir Light"/>
                                <w:color w:val="F79646" w:themeColor="accent6"/>
                              </w:rPr>
                              <w:t>Rassembler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autour du partage de connaissances et de besoins</w:t>
                            </w:r>
                          </w:p>
                          <w:p w:rsidR="000933AA" w:rsidRPr="00EF3F7E" w:rsidRDefault="000933AA" w:rsidP="0036457A">
                            <w:pPr>
                              <w:spacing w:before="80" w:after="80"/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ab/>
                            </w:r>
                            <w:r w:rsidR="003806FB"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Comme</w:t>
                            </w:r>
                            <w:r w:rsidRPr="00EF3F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 principe de mutualisation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055537" id="Text Box 18" o:spid="_x0000_s1032" type="#_x0000_t202" style="position:absolute;margin-left:7.65pt;margin-top:99.7pt;width:362pt;height:379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kQrQIAAK0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" filled="f" stroked="f">
                <v:textbox>
                  <w:txbxContent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F16F51" w:rsidRDefault="00F16F51" w:rsidP="0036457A">
                      <w:pPr>
                        <w:spacing w:before="80" w:after="80"/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6D2E06"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Conforter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une approche trans</w:t>
                      </w:r>
                      <w:r w:rsidR="003972F8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versale de la mobilité  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ind w:firstLine="72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16B3A">
                        <w:rPr>
                          <w:rFonts w:ascii="Avenir Light" w:hAnsi="Avenir Light"/>
                          <w:color w:val="F79646" w:themeColor="accent6"/>
                        </w:rPr>
                        <w:t>Faciliter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le dialogue et la cohérence des actions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ind w:left="72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16B3A">
                        <w:rPr>
                          <w:rFonts w:ascii="Avenir Light" w:hAnsi="Avenir Light"/>
                          <w:color w:val="F79646" w:themeColor="accent6"/>
                        </w:rPr>
                        <w:t>Accompagner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les acteurs territoriaux à la mise en œuvre de partenariats novateurs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6D2E06"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Etendre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l’offre de service aux personnes :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ind w:left="72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16B3A">
                        <w:rPr>
                          <w:rFonts w:ascii="Avenir Light" w:hAnsi="Avenir Light"/>
                          <w:color w:val="F79646" w:themeColor="accent6"/>
                        </w:rPr>
                        <w:t>Favoriser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l’expertise territoriale sur les problématiques de mobilité inclusive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ab/>
                      </w:r>
                      <w:r w:rsidRPr="0036457A">
                        <w:rPr>
                          <w:rFonts w:ascii="Avenir Light" w:hAnsi="Avenir Light"/>
                          <w:color w:val="F79646" w:themeColor="accent6"/>
                        </w:rPr>
                        <w:t>Rechercher</w:t>
                      </w:r>
                      <w:r w:rsidRPr="00EF3F7E">
                        <w:rPr>
                          <w:rFonts w:ascii="Avenir Light" w:hAnsi="Avenir Light"/>
                          <w:color w:val="F79646" w:themeColor="accent6"/>
                          <w:sz w:val="22"/>
                          <w:szCs w:val="22"/>
                        </w:rPr>
                        <w:t xml:space="preserve"> 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>des solutions innovantes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ind w:left="72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36457A">
                        <w:rPr>
                          <w:rFonts w:ascii="Avenir Light" w:hAnsi="Avenir Light"/>
                          <w:color w:val="F79646" w:themeColor="accent6"/>
                        </w:rPr>
                        <w:t>Nourrir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la logique des appels à projet au côté des décideurs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6D2E06">
                        <w:rPr>
                          <w:rFonts w:ascii="Avenir Black" w:hAnsi="Avenir Black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Démultiplier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l’impact sur les territoires :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ind w:firstLine="72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36457A">
                        <w:rPr>
                          <w:rFonts w:ascii="Avenir Light" w:hAnsi="Avenir Light"/>
                          <w:color w:val="F79646" w:themeColor="accent6"/>
                        </w:rPr>
                        <w:t>Organiser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et mettre en place des opérations entre acteurs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ab/>
                      </w:r>
                      <w:r w:rsidR="003806FB"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>Complémentaires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ab/>
                      </w:r>
                      <w:r w:rsidRPr="0036457A">
                        <w:rPr>
                          <w:rFonts w:ascii="Avenir Light" w:hAnsi="Avenir Light"/>
                          <w:color w:val="F79646" w:themeColor="accent6"/>
                        </w:rPr>
                        <w:t>Rassembler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autour du partage de connaissances et de besoins</w:t>
                      </w:r>
                    </w:p>
                    <w:p w:rsidR="000933AA" w:rsidRPr="00EF3F7E" w:rsidRDefault="000933AA" w:rsidP="0036457A">
                      <w:pPr>
                        <w:spacing w:before="80" w:after="80"/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ab/>
                      </w:r>
                      <w:r w:rsidR="003806FB"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>Comme</w:t>
                      </w:r>
                      <w:r w:rsidRPr="00EF3F7E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 principe de mutualisation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567E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A9738E" wp14:editId="7EC2B29F">
                <wp:simplePos x="0" y="0"/>
                <wp:positionH relativeFrom="column">
                  <wp:posOffset>5748655</wp:posOffset>
                </wp:positionH>
                <wp:positionV relativeFrom="paragraph">
                  <wp:posOffset>2506060</wp:posOffset>
                </wp:positionV>
                <wp:extent cx="3983355" cy="914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Default="000933AA" w:rsidP="0011799A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 w:rsidRPr="0011799A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Quand</w:t>
                            </w:r>
                            <w:r w:rsidR="008C0221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C0221" w:rsidRDefault="008C0221" w:rsidP="0011799A">
                            <w:pPr>
                              <w:rPr>
                                <w:rFonts w:ascii="Avenir Black" w:hAnsi="Avenir Black"/>
                              </w:rPr>
                            </w:pPr>
                            <w:r>
                              <w:rPr>
                                <w:rFonts w:ascii="Avenir Black" w:hAnsi="Avenir Black"/>
                              </w:rPr>
                              <w:t>Déplacement culturel, intergénérationnel, santé, formation</w:t>
                            </w:r>
                          </w:p>
                          <w:p w:rsidR="003972F8" w:rsidRPr="008C0221" w:rsidRDefault="003972F8" w:rsidP="0011799A">
                            <w:pPr>
                              <w:rPr>
                                <w:rFonts w:ascii="Avenir Black" w:hAnsi="Avenir Black"/>
                              </w:rPr>
                            </w:pPr>
                            <w:r>
                              <w:rPr>
                                <w:rFonts w:ascii="Avenir Black" w:hAnsi="Avenir Black"/>
                              </w:rPr>
                              <w:t xml:space="preserve">Ateliers et </w:t>
                            </w:r>
                            <w:r w:rsidR="0030567E">
                              <w:rPr>
                                <w:rFonts w:ascii="Avenir Black" w:hAnsi="Avenir Black"/>
                              </w:rPr>
                              <w:t>conférences,</w:t>
                            </w:r>
                            <w:r>
                              <w:rPr>
                                <w:rFonts w:ascii="Avenir Black" w:hAnsi="Avenir Black"/>
                              </w:rPr>
                              <w:t xml:space="preserve"> besoins autres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A9738E" id="Text Box 37" o:spid="_x0000_s1033" type="#_x0000_t202" style="position:absolute;margin-left:452.65pt;margin-top:197.35pt;width:313.65pt;height:1in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" filled="f" stroked="f">
                <v:textbox>
                  <w:txbxContent>
                    <w:p w:rsidR="000933AA" w:rsidRDefault="000933AA" w:rsidP="0011799A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 w:rsidRPr="0011799A">
                        <w:rPr>
                          <w:rFonts w:ascii="Avenir Black" w:hAnsi="Avenir Black"/>
                          <w:sz w:val="32"/>
                          <w:szCs w:val="32"/>
                        </w:rPr>
                        <w:t>Quand</w:t>
                      </w:r>
                      <w:r w:rsidR="008C0221">
                        <w:rPr>
                          <w:rFonts w:ascii="Avenir Black" w:hAnsi="Avenir Blac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C0221" w:rsidRDefault="008C0221" w:rsidP="0011799A">
                      <w:pPr>
                        <w:rPr>
                          <w:rFonts w:ascii="Avenir Black" w:hAnsi="Avenir Black"/>
                        </w:rPr>
                      </w:pPr>
                      <w:r>
                        <w:rPr>
                          <w:rFonts w:ascii="Avenir Black" w:hAnsi="Avenir Black"/>
                        </w:rPr>
                        <w:t>Déplacement culturel, intergénérationnel, santé, formation</w:t>
                      </w:r>
                    </w:p>
                    <w:p w:rsidR="003972F8" w:rsidRPr="008C0221" w:rsidRDefault="003972F8" w:rsidP="0011799A">
                      <w:pPr>
                        <w:rPr>
                          <w:rFonts w:ascii="Avenir Black" w:hAnsi="Avenir Black"/>
                        </w:rPr>
                      </w:pPr>
                      <w:r>
                        <w:rPr>
                          <w:rFonts w:ascii="Avenir Black" w:hAnsi="Avenir Black"/>
                        </w:rPr>
                        <w:t xml:space="preserve">Ateliers et </w:t>
                      </w:r>
                      <w:r w:rsidR="0030567E">
                        <w:rPr>
                          <w:rFonts w:ascii="Avenir Black" w:hAnsi="Avenir Black"/>
                        </w:rPr>
                        <w:t>conférences,</w:t>
                      </w:r>
                      <w:r>
                        <w:rPr>
                          <w:rFonts w:ascii="Avenir Black" w:hAnsi="Avenir Black"/>
                        </w:rPr>
                        <w:t xml:space="preserve"> besoins autres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567E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4B8C21" wp14:editId="034B85F7">
                <wp:simplePos x="0" y="0"/>
                <wp:positionH relativeFrom="column">
                  <wp:posOffset>6475730</wp:posOffset>
                </wp:positionH>
                <wp:positionV relativeFrom="paragraph">
                  <wp:posOffset>3321050</wp:posOffset>
                </wp:positionV>
                <wp:extent cx="3408680" cy="74866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680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11799A" w:rsidRDefault="000933AA" w:rsidP="0011799A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Comment</w:t>
                            </w:r>
                          </w:p>
                          <w:p w:rsidR="000933AA" w:rsidRDefault="00A80A90" w:rsidP="0011799A">
                            <w:pP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Un numéro de téléphone, U</w:t>
                            </w:r>
                            <w:r w:rsidR="000933AA" w:rsidRPr="0011799A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ne adresse mail unique</w:t>
                            </w:r>
                          </w:p>
                          <w:p w:rsidR="0030567E" w:rsidRPr="0011799A" w:rsidRDefault="0035177A" w:rsidP="0011799A">
                            <w:pP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Un d</w:t>
                            </w:r>
                            <w:r w:rsidR="0030567E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élai de prévenance de 7 jours obligatoire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4B8C21" id="Text Box 39" o:spid="_x0000_s1034" type="#_x0000_t202" style="position:absolute;margin-left:509.9pt;margin-top:261.5pt;width:268.4pt;height:58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" filled="f" stroked="f">
                <v:textbox>
                  <w:txbxContent>
                    <w:p w:rsidR="000933AA" w:rsidRPr="0011799A" w:rsidRDefault="000933AA" w:rsidP="0011799A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>
                        <w:rPr>
                          <w:rFonts w:ascii="Avenir Black" w:hAnsi="Avenir Black"/>
                          <w:sz w:val="32"/>
                          <w:szCs w:val="32"/>
                        </w:rPr>
                        <w:t>Comment</w:t>
                      </w:r>
                    </w:p>
                    <w:p w:rsidR="000933AA" w:rsidRDefault="00A80A90" w:rsidP="0011799A">
                      <w:pPr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Un numéro de téléphone, U</w:t>
                      </w:r>
                      <w:r w:rsidR="000933AA" w:rsidRPr="0011799A">
                        <w:rPr>
                          <w:rFonts w:ascii="Avenir Light" w:hAnsi="Avenir Light"/>
                          <w:sz w:val="22"/>
                          <w:szCs w:val="22"/>
                        </w:rPr>
                        <w:t>ne adresse mail unique</w:t>
                      </w:r>
                    </w:p>
                    <w:p w:rsidR="0030567E" w:rsidRPr="0011799A" w:rsidRDefault="0035177A" w:rsidP="0011799A">
                      <w:pPr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Un d</w:t>
                      </w:r>
                      <w:r w:rsidR="0030567E">
                        <w:rPr>
                          <w:rFonts w:ascii="Avenir Light" w:hAnsi="Avenir Light"/>
                          <w:sz w:val="22"/>
                          <w:szCs w:val="22"/>
                        </w:rPr>
                        <w:t>élai de prévenance de 7 jours obligatoire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221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5EFC26" wp14:editId="6DFBDFBF">
                <wp:simplePos x="0" y="0"/>
                <wp:positionH relativeFrom="column">
                  <wp:posOffset>6066155</wp:posOffset>
                </wp:positionH>
                <wp:positionV relativeFrom="paragraph">
                  <wp:posOffset>939800</wp:posOffset>
                </wp:positionV>
                <wp:extent cx="3662680" cy="1057275"/>
                <wp:effectExtent l="0" t="0" r="0" b="952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6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Default="000933AA" w:rsidP="00C277FA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 w:rsidRPr="00C277FA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Qui</w:t>
                            </w:r>
                            <w:r w:rsidR="008C0221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 xml:space="preserve">  </w:t>
                            </w:r>
                          </w:p>
                          <w:p w:rsidR="008C0221" w:rsidRDefault="008C0221" w:rsidP="00C277FA">
                            <w:pPr>
                              <w:rPr>
                                <w:rFonts w:ascii="Avenir Black" w:hAnsi="Avenir Black"/>
                              </w:rPr>
                            </w:pPr>
                            <w:r w:rsidRPr="008C0221">
                              <w:rPr>
                                <w:rFonts w:ascii="Avenir Black" w:hAnsi="Avenir Black"/>
                              </w:rPr>
                              <w:t xml:space="preserve">Tous les seniors </w:t>
                            </w:r>
                            <w:r w:rsidR="002511D9">
                              <w:rPr>
                                <w:rFonts w:ascii="Avenir Black" w:hAnsi="Avenir Black"/>
                              </w:rPr>
                              <w:t>(+60 ans) valides</w:t>
                            </w:r>
                            <w:r w:rsidR="003972F8">
                              <w:rPr>
                                <w:rFonts w:ascii="Avenir Black" w:hAnsi="Avenir Black"/>
                              </w:rPr>
                              <w:t xml:space="preserve"> et autonomes </w:t>
                            </w:r>
                            <w:r w:rsidRPr="008C0221">
                              <w:rPr>
                                <w:rFonts w:ascii="Avenir Black" w:hAnsi="Avenir Black"/>
                              </w:rPr>
                              <w:t>accompagné(es) par un réfèrent social</w:t>
                            </w:r>
                          </w:p>
                          <w:p w:rsidR="003972F8" w:rsidRPr="008C0221" w:rsidRDefault="003972F8" w:rsidP="00C277FA">
                            <w:pPr>
                              <w:rPr>
                                <w:rFonts w:ascii="Avenir Black" w:hAnsi="Avenir Black"/>
                              </w:rPr>
                            </w:pPr>
                          </w:p>
                          <w:p w:rsidR="000933AA" w:rsidRPr="00C277FA" w:rsidRDefault="000933AA" w:rsidP="00C277FA">
                            <w:pPr>
                              <w:rPr>
                                <w:rFonts w:ascii="Avenir Light" w:hAnsi="Avenir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5EFC26" id="Text Box 33" o:spid="_x0000_s1035" type="#_x0000_t202" style="position:absolute;margin-left:477.65pt;margin-top:74pt;width:288.4pt;height:8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" filled="f" stroked="f">
                <v:textbox>
                  <w:txbxContent>
                    <w:p w:rsidR="000933AA" w:rsidRDefault="000933AA" w:rsidP="00C277FA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 w:rsidRPr="00C277FA">
                        <w:rPr>
                          <w:rFonts w:ascii="Avenir Black" w:hAnsi="Avenir Black"/>
                          <w:sz w:val="32"/>
                          <w:szCs w:val="32"/>
                        </w:rPr>
                        <w:t>Qui</w:t>
                      </w:r>
                      <w:r w:rsidR="008C0221">
                        <w:rPr>
                          <w:rFonts w:ascii="Avenir Black" w:hAnsi="Avenir Black"/>
                          <w:sz w:val="32"/>
                          <w:szCs w:val="32"/>
                        </w:rPr>
                        <w:t xml:space="preserve">  </w:t>
                      </w:r>
                    </w:p>
                    <w:p w:rsidR="008C0221" w:rsidRDefault="008C0221" w:rsidP="00C277FA">
                      <w:pPr>
                        <w:rPr>
                          <w:rFonts w:ascii="Avenir Black" w:hAnsi="Avenir Black"/>
                        </w:rPr>
                      </w:pPr>
                      <w:r w:rsidRPr="008C0221">
                        <w:rPr>
                          <w:rFonts w:ascii="Avenir Black" w:hAnsi="Avenir Black"/>
                        </w:rPr>
                        <w:t xml:space="preserve">Tous les seniors </w:t>
                      </w:r>
                      <w:r w:rsidR="002511D9">
                        <w:rPr>
                          <w:rFonts w:ascii="Avenir Black" w:hAnsi="Avenir Black"/>
                        </w:rPr>
                        <w:t>(+60 ans) valides</w:t>
                      </w:r>
                      <w:r w:rsidR="003972F8">
                        <w:rPr>
                          <w:rFonts w:ascii="Avenir Black" w:hAnsi="Avenir Black"/>
                        </w:rPr>
                        <w:t xml:space="preserve"> et autonomes </w:t>
                      </w:r>
                      <w:r w:rsidRPr="008C0221">
                        <w:rPr>
                          <w:rFonts w:ascii="Avenir Black" w:hAnsi="Avenir Black"/>
                        </w:rPr>
                        <w:t>accompagné(es) par un réfèrent social</w:t>
                      </w:r>
                    </w:p>
                    <w:p w:rsidR="003972F8" w:rsidRPr="008C0221" w:rsidRDefault="003972F8" w:rsidP="00C277FA">
                      <w:pPr>
                        <w:rPr>
                          <w:rFonts w:ascii="Avenir Black" w:hAnsi="Avenir Black"/>
                        </w:rPr>
                      </w:pPr>
                    </w:p>
                    <w:p w:rsidR="000933AA" w:rsidRPr="00C277FA" w:rsidRDefault="000933AA" w:rsidP="00C277FA">
                      <w:pPr>
                        <w:rPr>
                          <w:rFonts w:ascii="Avenir Light" w:hAnsi="Avenir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7BF1" w:rsidRPr="00F72F75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461117" behindDoc="0" locked="0" layoutInCell="1" allowOverlap="1" wp14:anchorId="764689F0" wp14:editId="0B26B760">
                <wp:simplePos x="0" y="0"/>
                <wp:positionH relativeFrom="column">
                  <wp:posOffset>8251190</wp:posOffset>
                </wp:positionH>
                <wp:positionV relativeFrom="paragraph">
                  <wp:posOffset>5584190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45" name="Merg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5F4BF0" id="Merge 45" o:spid="_x0000_s1026" type="#_x0000_t128" style="position:absolute;margin-left:649.7pt;margin-top:439.7pt;width:54pt;height:65.25pt;rotation:-8511735fd;z-index:2514611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F27BF1" w:rsidRPr="00F72F75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5582AA" wp14:editId="568294B7">
                <wp:simplePos x="0" y="0"/>
                <wp:positionH relativeFrom="column">
                  <wp:posOffset>8173808</wp:posOffset>
                </wp:positionH>
                <wp:positionV relativeFrom="paragraph">
                  <wp:posOffset>5929775</wp:posOffset>
                </wp:positionV>
                <wp:extent cx="1715135" cy="58801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F72F75" w:rsidRDefault="000933AA" w:rsidP="00F72F75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 w:rsidRPr="00F72F75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Combien</w:t>
                            </w:r>
                          </w:p>
                          <w:p w:rsidR="000933AA" w:rsidRPr="00F72F75" w:rsidRDefault="000933AA" w:rsidP="00F72F75">
                            <w:pP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 w:rsidRPr="00F72F75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Gratuit pour les usagers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5582AA" id="Text Box 46" o:spid="_x0000_s1036" type="#_x0000_t202" style="position:absolute;margin-left:643.6pt;margin-top:466.9pt;width:135.05pt;height:46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" filled="f" stroked="f">
                <v:textbox>
                  <w:txbxContent>
                    <w:p w:rsidR="000933AA" w:rsidRPr="00F72F75" w:rsidRDefault="000933AA" w:rsidP="00F72F75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 w:rsidRPr="00F72F75">
                        <w:rPr>
                          <w:rFonts w:ascii="Avenir Black" w:hAnsi="Avenir Black"/>
                          <w:sz w:val="32"/>
                          <w:szCs w:val="32"/>
                        </w:rPr>
                        <w:t>Combien</w:t>
                      </w:r>
                    </w:p>
                    <w:p w:rsidR="000933AA" w:rsidRPr="00F72F75" w:rsidRDefault="000933AA" w:rsidP="00F72F75">
                      <w:pPr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 w:rsidRPr="00F72F75">
                        <w:rPr>
                          <w:rFonts w:ascii="Avenir Light" w:hAnsi="Avenir Light"/>
                          <w:sz w:val="22"/>
                          <w:szCs w:val="22"/>
                        </w:rPr>
                        <w:t>Gratuit pour les usagers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BF1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BAC25F4" wp14:editId="2638E778">
                <wp:simplePos x="0" y="0"/>
                <wp:positionH relativeFrom="column">
                  <wp:posOffset>5029835</wp:posOffset>
                </wp:positionH>
                <wp:positionV relativeFrom="paragraph">
                  <wp:posOffset>5185410</wp:posOffset>
                </wp:positionV>
                <wp:extent cx="4652645" cy="54165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F27BF1" w:rsidRDefault="00E8184F" w:rsidP="00D6606F">
                            <w:pPr>
                              <w:rPr>
                                <w:rFonts w:ascii="Avenir Black" w:hAnsi="Avenir Black"/>
                                <w:b/>
                                <w:color w:val="F79646" w:themeColor="accent6"/>
                                <w:spacing w:val="8"/>
                                <w:w w:val="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F79646" w:themeColor="accent6"/>
                                <w:spacing w:val="8"/>
                                <w:w w:val="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 xml:space="preserve">       </w:t>
                            </w:r>
                            <w:r w:rsidR="000933AA" w:rsidRPr="00F27BF1">
                              <w:rPr>
                                <w:rFonts w:ascii="Avenir Black" w:hAnsi="Avenir Black"/>
                                <w:b/>
                                <w:color w:val="F79646" w:themeColor="accent6"/>
                                <w:spacing w:val="8"/>
                                <w:w w:val="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>ACCES - ADS INSE</w:t>
                            </w:r>
                            <w:r>
                              <w:rPr>
                                <w:rFonts w:ascii="Avenir Black" w:hAnsi="Avenir Black"/>
                                <w:b/>
                                <w:color w:val="F79646" w:themeColor="accent6"/>
                                <w:spacing w:val="8"/>
                                <w:w w:val="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>RTION - IFAIR – LE TEMPS D</w:t>
                            </w:r>
                            <w:r w:rsidR="000933AA" w:rsidRPr="00F27BF1">
                              <w:rPr>
                                <w:rFonts w:ascii="Avenir Black" w:hAnsi="Avenir Black"/>
                                <w:b/>
                                <w:color w:val="F79646" w:themeColor="accent6"/>
                                <w:spacing w:val="8"/>
                                <w:w w:val="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>U DOMICILE - ALFA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AC25F4" id="Text Box 44" o:spid="_x0000_s1037" type="#_x0000_t202" style="position:absolute;margin-left:396.05pt;margin-top:408.3pt;width:366.35pt;height:42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" filled="f" stroked="f">
                <v:textbox>
                  <w:txbxContent>
                    <w:p w:rsidR="000933AA" w:rsidRPr="00F27BF1" w:rsidRDefault="00E8184F" w:rsidP="00D6606F">
                      <w:pPr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 xml:space="preserve">       </w:t>
                      </w:r>
                      <w:r w:rsidR="000933AA" w:rsidRPr="00F27BF1"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 xml:space="preserve">ACCES - </w:t>
                      </w:r>
                      <w:proofErr w:type="spellStart"/>
                      <w:r w:rsidR="000933AA" w:rsidRPr="00F27BF1"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>ADS</w:t>
                      </w:r>
                      <w:proofErr w:type="spellEnd"/>
                      <w:r w:rsidR="000933AA" w:rsidRPr="00F27BF1"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 xml:space="preserve"> INSE</w:t>
                      </w:r>
                      <w:r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 xml:space="preserve">RTION - </w:t>
                      </w:r>
                      <w:proofErr w:type="spellStart"/>
                      <w:r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>IFAIR</w:t>
                      </w:r>
                      <w:proofErr w:type="spellEnd"/>
                      <w:r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 xml:space="preserve"> – LE TEMPS D</w:t>
                      </w:r>
                      <w:r w:rsidR="000933AA" w:rsidRPr="00F27BF1">
                        <w:rPr>
                          <w:rFonts w:ascii="Avenir Black" w:hAnsi="Avenir Black"/>
                          <w:b/>
                          <w:color w:val="F79646" w:themeColor="accent6"/>
                          <w:spacing w:val="8"/>
                          <w:w w:val="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>U DOMICILE - ALFA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0C9E" w:rsidRPr="00D6606F">
        <w:rPr>
          <w:rFonts w:ascii="Avenir Medium Oblique" w:hAnsi="Avenir Medium Oblique"/>
          <w:noProof/>
          <w:highlight w:val="lightGray"/>
          <w:lang w:eastAsia="fr-FR"/>
        </w:rPr>
        <w:drawing>
          <wp:anchor distT="0" distB="0" distL="114300" distR="114300" simplePos="0" relativeHeight="251619840" behindDoc="0" locked="0" layoutInCell="1" allowOverlap="1" wp14:anchorId="7014BAA9" wp14:editId="6649DDF4">
            <wp:simplePos x="0" y="0"/>
            <wp:positionH relativeFrom="column">
              <wp:posOffset>2298145</wp:posOffset>
            </wp:positionH>
            <wp:positionV relativeFrom="paragraph">
              <wp:posOffset>1253875</wp:posOffset>
            </wp:positionV>
            <wp:extent cx="1585595" cy="1873885"/>
            <wp:effectExtent l="0" t="0" r="0" b="0"/>
            <wp:wrapThrough wrapText="bothSides">
              <wp:wrapPolygon edited="0">
                <wp:start x="2855" y="1757"/>
                <wp:lineTo x="2855" y="3953"/>
                <wp:lineTo x="4412" y="5709"/>
                <wp:lineTo x="5969" y="5709"/>
                <wp:lineTo x="1038" y="7686"/>
                <wp:lineTo x="260" y="8344"/>
                <wp:lineTo x="1557" y="12736"/>
                <wp:lineTo x="1298" y="14932"/>
                <wp:lineTo x="2336" y="16249"/>
                <wp:lineTo x="4152" y="16249"/>
                <wp:lineTo x="5969" y="19324"/>
                <wp:lineTo x="7785" y="19324"/>
                <wp:lineTo x="10380" y="18884"/>
                <wp:lineTo x="15571" y="17128"/>
                <wp:lineTo x="15571" y="16249"/>
                <wp:lineTo x="18685" y="12736"/>
                <wp:lineTo x="19982" y="10101"/>
                <wp:lineTo x="19723" y="9223"/>
                <wp:lineTo x="21020" y="7246"/>
                <wp:lineTo x="20761" y="6807"/>
                <wp:lineTo x="17387" y="5709"/>
                <wp:lineTo x="17647" y="3733"/>
                <wp:lineTo x="14792" y="2635"/>
                <wp:lineTo x="6747" y="1757"/>
                <wp:lineTo x="2855" y="1757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C9E" w:rsidRPr="00D6606F">
        <w:rPr>
          <w:noProof/>
          <w:highlight w:val="lightGray"/>
          <w:lang w:eastAsia="fr-FR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3AD4BD85" wp14:editId="0E777607">
                <wp:simplePos x="0" y="0"/>
                <wp:positionH relativeFrom="column">
                  <wp:posOffset>-208979</wp:posOffset>
                </wp:positionH>
                <wp:positionV relativeFrom="paragraph">
                  <wp:posOffset>1069602</wp:posOffset>
                </wp:positionV>
                <wp:extent cx="2202815" cy="1938020"/>
                <wp:effectExtent l="101600" t="76200" r="0" b="9398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815" cy="1938020"/>
                          <a:chOff x="0" y="0"/>
                          <a:chExt cx="2202815" cy="1938020"/>
                        </a:xfrm>
                      </wpg:grpSpPr>
                      <wps:wsp>
                        <wps:cNvPr id="10" name="Merge 10"/>
                        <wps:cNvSpPr/>
                        <wps:spPr>
                          <a:xfrm rot="16200000">
                            <a:off x="179387" y="-83502"/>
                            <a:ext cx="1842135" cy="2200910"/>
                          </a:xfrm>
                          <a:prstGeom prst="flowChartMerg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4F81B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Merge 9"/>
                        <wps:cNvSpPr/>
                        <wps:spPr>
                          <a:xfrm rot="16200000">
                            <a:off x="181292" y="-179387"/>
                            <a:ext cx="1842135" cy="2200910"/>
                          </a:xfrm>
                          <a:prstGeom prst="flowChartMerge">
                            <a:avLst/>
                          </a:prstGeom>
                          <a:solidFill>
                            <a:srgbClr val="FF6600"/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D20B79B" id="Group 11" o:spid="_x0000_s1026" style="position:absolute;margin-left:-16.45pt;margin-top:84.2pt;width:173.45pt;height:152.6pt;z-index:-251688448" coordsize="22028,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">
                <v:shape id="Merge 10" o:spid="_x0000_s1027" type="#_x0000_t128" style="position:absolute;left:1794;top:-836;width:18422;height:22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" fillcolor="#a5a5a5 [2092]" strokecolor="#4f81bd">
                  <v:shadow on="t" color="black" opacity="22937f" origin=",.5" offset="0,.63889mm"/>
                </v:shape>
                <v:shape id="Merge 9" o:spid="_x0000_s1028" type="#_x0000_t128" style="position:absolute;left:1813;top:-1794;width:18421;height:22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" fillcolor="#f60" strokecolor="#4579b8 [3044]">
                  <v:shadow on="t" color="black" opacity="22937f" origin=",.5" offset="0,.63889mm"/>
                </v:shape>
              </v:group>
            </w:pict>
          </mc:Fallback>
        </mc:AlternateContent>
      </w:r>
      <w:r w:rsidR="00D30C9E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462142" behindDoc="1" locked="0" layoutInCell="1" allowOverlap="1" wp14:anchorId="17F7B4CD" wp14:editId="14DFD02D">
                <wp:simplePos x="0" y="0"/>
                <wp:positionH relativeFrom="column">
                  <wp:posOffset>100965</wp:posOffset>
                </wp:positionH>
                <wp:positionV relativeFrom="paragraph">
                  <wp:posOffset>4960620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21" name="Merg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16B72E" id="Merge 21" o:spid="_x0000_s1026" type="#_x0000_t128" style="position:absolute;margin-left:7.95pt;margin-top:390.6pt;width:54pt;height:65.25pt;rotation:-8511735fd;z-index:-2518543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D30C9E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463167" behindDoc="1" locked="0" layoutInCell="1" allowOverlap="1" wp14:anchorId="669A8B02" wp14:editId="51D3C868">
                <wp:simplePos x="0" y="0"/>
                <wp:positionH relativeFrom="column">
                  <wp:posOffset>34290</wp:posOffset>
                </wp:positionH>
                <wp:positionV relativeFrom="paragraph">
                  <wp:posOffset>3835400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20" name="Mer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FCA8F9" id="Merge 20" o:spid="_x0000_s1026" type="#_x0000_t128" style="position:absolute;margin-left:2.7pt;margin-top:302pt;width:54pt;height:65.25pt;rotation:-8511735fd;z-index:-2518533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D30C9E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4BC2136" wp14:editId="0052EFE2">
                <wp:simplePos x="0" y="0"/>
                <wp:positionH relativeFrom="column">
                  <wp:posOffset>22225</wp:posOffset>
                </wp:positionH>
                <wp:positionV relativeFrom="paragraph">
                  <wp:posOffset>2894965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12" name="Merg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F7BC9F" id="Merge 12" o:spid="_x0000_s1026" type="#_x0000_t128" style="position:absolute;margin-left:1.75pt;margin-top:227.95pt;width:54pt;height:65.25pt;rotation:-8511735fd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9F2042" w:rsidRPr="006D2E06">
        <w:rPr>
          <w:noProof/>
          <w:color w:val="FF0000"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459067" behindDoc="0" locked="0" layoutInCell="1" allowOverlap="1" wp14:anchorId="08C96DB9" wp14:editId="328303AA">
                <wp:simplePos x="0" y="0"/>
                <wp:positionH relativeFrom="column">
                  <wp:posOffset>5202873</wp:posOffset>
                </wp:positionH>
                <wp:positionV relativeFrom="paragraph">
                  <wp:posOffset>4329257</wp:posOffset>
                </wp:positionV>
                <wp:extent cx="1588770" cy="2173605"/>
                <wp:effectExtent l="0" t="6668" r="0" b="4762"/>
                <wp:wrapNone/>
                <wp:docPr id="40" name="Merg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8770" cy="2173605"/>
                        </a:xfrm>
                        <a:prstGeom prst="flowChartMerge">
                          <a:avLst/>
                        </a:prstGeom>
                        <a:solidFill>
                          <a:srgbClr val="FDEAD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D22A7E" id="Merge 40" o:spid="_x0000_s1026" type="#_x0000_t128" style="position:absolute;margin-left:409.7pt;margin-top:340.9pt;width:125.1pt;height:171.15pt;rotation:-90;z-index:251459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" fillcolor="#fdeada" stroked="f"/>
            </w:pict>
          </mc:Fallback>
        </mc:AlternateContent>
      </w:r>
      <w:r w:rsidR="009F2042" w:rsidRPr="00D6606F">
        <w:rPr>
          <w:noProof/>
          <w:highlight w:val="lightGray"/>
          <w:lang w:eastAsia="fr-FR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304E1D" wp14:editId="4331966C">
                <wp:simplePos x="0" y="0"/>
                <wp:positionH relativeFrom="column">
                  <wp:posOffset>4916170</wp:posOffset>
                </wp:positionH>
                <wp:positionV relativeFrom="paragraph">
                  <wp:posOffset>3373610</wp:posOffset>
                </wp:positionV>
                <wp:extent cx="1186180" cy="1149350"/>
                <wp:effectExtent l="57150" t="57150" r="90170" b="889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180" cy="1149350"/>
                          <a:chOff x="0" y="0"/>
                          <a:chExt cx="2202815" cy="1938020"/>
                        </a:xfrm>
                      </wpg:grpSpPr>
                      <wps:wsp>
                        <wps:cNvPr id="28" name="Merge 28"/>
                        <wps:cNvSpPr/>
                        <wps:spPr>
                          <a:xfrm rot="16200000">
                            <a:off x="179387" y="-83502"/>
                            <a:ext cx="1842135" cy="2200910"/>
                          </a:xfrm>
                          <a:prstGeom prst="flowChartMerg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4F81B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Merge 29"/>
                        <wps:cNvSpPr/>
                        <wps:spPr>
                          <a:xfrm rot="16200000">
                            <a:off x="181292" y="-179387"/>
                            <a:ext cx="1842135" cy="2200910"/>
                          </a:xfrm>
                          <a:prstGeom prst="flowChartMerge">
                            <a:avLst/>
                          </a:prstGeom>
                          <a:solidFill>
                            <a:srgbClr val="FF6600"/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F4B003C" id="Group 27" o:spid="_x0000_s1026" style="position:absolute;margin-left:387.1pt;margin-top:265.65pt;width:93.4pt;height:90.5pt;z-index:251694592;mso-width-relative:margin;mso-height-relative:margin" coordsize="22028,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">
                <v:shape id="Merge 28" o:spid="_x0000_s1027" type="#_x0000_t128" style="position:absolute;left:1794;top:-836;width:18422;height:22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" fillcolor="#a5a5a5 [2092]" strokecolor="#4f81bd">
                  <v:shadow on="t" color="black" opacity="22937f" origin=",.5" offset="0,.63889mm"/>
                </v:shape>
                <v:shape id="Merge 29" o:spid="_x0000_s1028" type="#_x0000_t128" style="position:absolute;left:1813;top:-1794;width:18421;height:22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" fillcolor="#f60" strokecolor="#4579b8 [3044]">
                  <v:shadow on="t" color="black" opacity="22937f" origin=",.5" offset="0,.63889mm"/>
                </v:shape>
              </v:group>
            </w:pict>
          </mc:Fallback>
        </mc:AlternateContent>
      </w:r>
      <w:r w:rsidR="00821727" w:rsidRPr="00F72F75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460092" behindDoc="0" locked="0" layoutInCell="1" allowOverlap="1" wp14:anchorId="60649456" wp14:editId="0D9B7EB0">
                <wp:simplePos x="0" y="0"/>
                <wp:positionH relativeFrom="column">
                  <wp:posOffset>5401945</wp:posOffset>
                </wp:positionH>
                <wp:positionV relativeFrom="paragraph">
                  <wp:posOffset>5765800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47" name="Merg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383C21" id="Merge 47" o:spid="_x0000_s1026" type="#_x0000_t128" style="position:absolute;margin-left:425.35pt;margin-top:454pt;width:54pt;height:65.25pt;rotation:-8511735fd;z-index:2514600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821727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57D871" wp14:editId="42172ADC">
                <wp:simplePos x="0" y="0"/>
                <wp:positionH relativeFrom="column">
                  <wp:posOffset>6551295</wp:posOffset>
                </wp:positionH>
                <wp:positionV relativeFrom="paragraph">
                  <wp:posOffset>3122295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38" name="Merg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BB9B49" id="Merge 38" o:spid="_x0000_s1026" type="#_x0000_t128" style="position:absolute;margin-left:515.85pt;margin-top:245.85pt;width:54pt;height:65.25pt;rotation:-8511735fd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041C6C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DD42286" wp14:editId="1E3D3809">
                <wp:simplePos x="0" y="0"/>
                <wp:positionH relativeFrom="column">
                  <wp:posOffset>6321425</wp:posOffset>
                </wp:positionH>
                <wp:positionV relativeFrom="paragraph">
                  <wp:posOffset>4044315</wp:posOffset>
                </wp:positionV>
                <wp:extent cx="3396615" cy="914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11799A" w:rsidRDefault="000933AA" w:rsidP="0011799A">
                            <w:pPr>
                              <w:jc w:val="right"/>
                              <w:rPr>
                                <w:rFonts w:ascii="Avenir Black" w:hAnsi="Avenir Black"/>
                                <w:sz w:val="44"/>
                                <w:szCs w:val="44"/>
                              </w:rPr>
                            </w:pPr>
                            <w:r w:rsidRPr="0011799A">
                              <w:rPr>
                                <w:rFonts w:ascii="Avenir Black" w:hAnsi="Avenir Black"/>
                                <w:sz w:val="44"/>
                                <w:szCs w:val="44"/>
                              </w:rPr>
                              <w:t>06.33.40.92.51</w:t>
                            </w:r>
                          </w:p>
                          <w:p w:rsidR="000933AA" w:rsidRDefault="000933AA" w:rsidP="0011799A">
                            <w:pPr>
                              <w:jc w:val="right"/>
                            </w:pPr>
                            <w:r w:rsidRPr="0011799A">
                              <w:rPr>
                                <w:rFonts w:ascii="Avenir Black" w:hAnsi="Avenir Black"/>
                                <w:sz w:val="44"/>
                                <w:szCs w:val="44"/>
                              </w:rPr>
                              <w:t>eure.mobilité@orange.fr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D42286" id="Text Box 41" o:spid="_x0000_s1038" type="#_x0000_t202" style="position:absolute;margin-left:497.75pt;margin-top:318.45pt;width:267.45pt;height:1in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" filled="f" stroked="f">
                <v:textbox>
                  <w:txbxContent>
                    <w:p w:rsidR="000933AA" w:rsidRPr="0011799A" w:rsidRDefault="000933AA" w:rsidP="0011799A">
                      <w:pPr>
                        <w:jc w:val="right"/>
                        <w:rPr>
                          <w:rFonts w:ascii="Avenir Black" w:hAnsi="Avenir Black"/>
                          <w:sz w:val="44"/>
                          <w:szCs w:val="44"/>
                        </w:rPr>
                      </w:pPr>
                      <w:r w:rsidRPr="0011799A">
                        <w:rPr>
                          <w:rFonts w:ascii="Avenir Black" w:hAnsi="Avenir Black"/>
                          <w:sz w:val="44"/>
                          <w:szCs w:val="44"/>
                        </w:rPr>
                        <w:t>06.33.40.92.51</w:t>
                      </w:r>
                    </w:p>
                    <w:p w:rsidR="000933AA" w:rsidRDefault="000933AA" w:rsidP="0011799A">
                      <w:pPr>
                        <w:jc w:val="right"/>
                      </w:pPr>
                      <w:r w:rsidRPr="0011799A">
                        <w:rPr>
                          <w:rFonts w:ascii="Avenir Black" w:hAnsi="Avenir Black"/>
                          <w:sz w:val="44"/>
                          <w:szCs w:val="44"/>
                        </w:rPr>
                        <w:t>eure.mobilité@orange.fr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9A9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9B8471" wp14:editId="4234AE5B">
                <wp:simplePos x="0" y="0"/>
                <wp:positionH relativeFrom="column">
                  <wp:posOffset>6102350</wp:posOffset>
                </wp:positionH>
                <wp:positionV relativeFrom="paragraph">
                  <wp:posOffset>5538470</wp:posOffset>
                </wp:positionV>
                <wp:extent cx="297815" cy="9144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Default="000933A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9B8471" id="Text Box 43" o:spid="_x0000_s1039" type="#_x0000_t202" style="position:absolute;margin-left:480.5pt;margin-top:436.1pt;width:23.45pt;height:1in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" filled="f" stroked="f">
                <v:textbox>
                  <w:txbxContent>
                    <w:p w:rsidR="000933AA" w:rsidRDefault="000933AA"/>
                  </w:txbxContent>
                </v:textbox>
                <w10:wrap type="square"/>
              </v:shape>
            </w:pict>
          </mc:Fallback>
        </mc:AlternateContent>
      </w:r>
      <w:r w:rsidR="0011799A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11A196" wp14:editId="1170F11B">
                <wp:simplePos x="0" y="0"/>
                <wp:positionH relativeFrom="column">
                  <wp:posOffset>5666105</wp:posOffset>
                </wp:positionH>
                <wp:positionV relativeFrom="paragraph">
                  <wp:posOffset>2320290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36" name="Merg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C051D6" id="Merge 36" o:spid="_x0000_s1026" type="#_x0000_t128" style="position:absolute;margin-left:446.15pt;margin-top:182.7pt;width:54pt;height:65.25pt;rotation:-8511735fd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C277FA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33F962" wp14:editId="11F2D635">
                <wp:simplePos x="0" y="0"/>
                <wp:positionH relativeFrom="column">
                  <wp:posOffset>5340985</wp:posOffset>
                </wp:positionH>
                <wp:positionV relativeFrom="paragraph">
                  <wp:posOffset>1712595</wp:posOffset>
                </wp:positionV>
                <wp:extent cx="2432050" cy="914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C277FA" w:rsidRDefault="000933AA" w:rsidP="00C277FA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 w:rsidRPr="00C277FA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Où</w:t>
                            </w:r>
                          </w:p>
                          <w:p w:rsidR="000933AA" w:rsidRPr="00C277FA" w:rsidRDefault="0035177A" w:rsidP="00C277FA">
                            <w:pP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Le t</w:t>
                            </w:r>
                            <w:r w:rsidR="000933AA" w:rsidRPr="00C277FA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 xml:space="preserve">erritoire de l’Eure dans sa </w:t>
                            </w:r>
                            <w:r w:rsidRPr="00C277FA"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globalité</w:t>
                            </w:r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, grâce au réseau de chauffeur accompagnateur(</w:t>
                            </w:r>
                            <w:proofErr w:type="spellStart"/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trice</w:t>
                            </w:r>
                            <w:proofErr w:type="spellEnd"/>
                            <w:r>
                              <w:rPr>
                                <w:rFonts w:ascii="Avenir Light" w:hAnsi="Avenir Light"/>
                                <w:sz w:val="22"/>
                                <w:szCs w:val="22"/>
                              </w:rPr>
                              <w:t>) et d’aide à domicile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33F962" id="Text Box 35" o:spid="_x0000_s1040" type="#_x0000_t202" style="position:absolute;margin-left:420.55pt;margin-top:134.85pt;width:191.5pt;height:1in;z-index:251647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" filled="f" stroked="f">
                <v:textbox>
                  <w:txbxContent>
                    <w:p w:rsidR="000933AA" w:rsidRPr="00C277FA" w:rsidRDefault="000933AA" w:rsidP="00C277FA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 w:rsidRPr="00C277FA">
                        <w:rPr>
                          <w:rFonts w:ascii="Avenir Black" w:hAnsi="Avenir Black"/>
                          <w:sz w:val="32"/>
                          <w:szCs w:val="32"/>
                        </w:rPr>
                        <w:t>Où</w:t>
                      </w:r>
                    </w:p>
                    <w:p w:rsidR="000933AA" w:rsidRPr="00C277FA" w:rsidRDefault="0035177A" w:rsidP="00C277FA">
                      <w:pPr>
                        <w:rPr>
                          <w:rFonts w:ascii="Avenir Light" w:hAnsi="Avenir Light"/>
                          <w:sz w:val="22"/>
                          <w:szCs w:val="22"/>
                        </w:rPr>
                      </w:pPr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Le t</w:t>
                      </w:r>
                      <w:r w:rsidR="000933AA" w:rsidRPr="00C277FA">
                        <w:rPr>
                          <w:rFonts w:ascii="Avenir Light" w:hAnsi="Avenir Light"/>
                          <w:sz w:val="22"/>
                          <w:szCs w:val="22"/>
                        </w:rPr>
                        <w:t xml:space="preserve">erritoire de l’Eure dans sa </w:t>
                      </w:r>
                      <w:r w:rsidRPr="00C277FA">
                        <w:rPr>
                          <w:rFonts w:ascii="Avenir Light" w:hAnsi="Avenir Light"/>
                          <w:sz w:val="22"/>
                          <w:szCs w:val="22"/>
                        </w:rPr>
                        <w:t>globalité</w:t>
                      </w:r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, grâce au réseau de chauffeur accompagnateur(</w:t>
                      </w:r>
                      <w:proofErr w:type="spellStart"/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trice</w:t>
                      </w:r>
                      <w:proofErr w:type="spellEnd"/>
                      <w:r>
                        <w:rPr>
                          <w:rFonts w:ascii="Avenir Light" w:hAnsi="Avenir Light"/>
                          <w:sz w:val="22"/>
                          <w:szCs w:val="22"/>
                        </w:rPr>
                        <w:t>) et d’aide à domicile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7FA" w:rsidRPr="00D6606F">
        <w:rPr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106C2C" wp14:editId="0D12A150">
                <wp:simplePos x="0" y="0"/>
                <wp:positionH relativeFrom="column">
                  <wp:posOffset>5376545</wp:posOffset>
                </wp:positionH>
                <wp:positionV relativeFrom="paragraph">
                  <wp:posOffset>1359535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34" name="Merg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F0F36E" id="Merge 34" o:spid="_x0000_s1026" type="#_x0000_t128" style="position:absolute;margin-left:423.35pt;margin-top:107.05pt;width:54pt;height:65.25pt;rotation:-8511735fd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C277FA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7D26364" wp14:editId="5949BCD7">
                <wp:simplePos x="0" y="0"/>
                <wp:positionH relativeFrom="column">
                  <wp:posOffset>6055995</wp:posOffset>
                </wp:positionH>
                <wp:positionV relativeFrom="paragraph">
                  <wp:posOffset>617855</wp:posOffset>
                </wp:positionV>
                <wp:extent cx="685800" cy="828675"/>
                <wp:effectExtent l="182562" t="0" r="0" b="258762"/>
                <wp:wrapThrough wrapText="bothSides">
                  <wp:wrapPolygon edited="0">
                    <wp:start x="12872" y="20429"/>
                    <wp:lineTo x="22432" y="-1432"/>
                    <wp:lineTo x="9128" y="-8905"/>
                    <wp:lineTo x="206" y="-2133"/>
                    <wp:lineTo x="-1846" y="-101"/>
                    <wp:lineTo x="-1644" y="1764"/>
                    <wp:lineTo x="4075" y="12621"/>
                    <wp:lineTo x="10206" y="22037"/>
                    <wp:lineTo x="10820" y="22461"/>
                    <wp:lineTo x="12872" y="20429"/>
                  </wp:wrapPolygon>
                </wp:wrapThrough>
                <wp:docPr id="26" name="Merg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7274">
                          <a:off x="0" y="0"/>
                          <a:ext cx="685800" cy="828675"/>
                        </a:xfrm>
                        <a:prstGeom prst="flowChartMerg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5237FC" id="Merge 26" o:spid="_x0000_s1026" type="#_x0000_t128" style="position:absolute;margin-left:476.85pt;margin-top:48.65pt;width:54pt;height:65.25pt;rotation:-8511735fd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" fillcolor="#bfbfbf [2412]" stroked="f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EF3F7E" w:rsidRPr="00D6606F">
        <w:rPr>
          <w:rFonts w:ascii="Avenir Medium Oblique" w:hAnsi="Avenir Medium Oblique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0E1A6247" wp14:editId="7CDE5E2A">
                <wp:simplePos x="0" y="0"/>
                <wp:positionH relativeFrom="column">
                  <wp:posOffset>982980</wp:posOffset>
                </wp:positionH>
                <wp:positionV relativeFrom="paragraph">
                  <wp:posOffset>2543175</wp:posOffset>
                </wp:positionV>
                <wp:extent cx="2235200" cy="5816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AA" w:rsidRPr="0035177A" w:rsidRDefault="000933AA" w:rsidP="003F7318">
                            <w:pPr>
                              <w:jc w:val="both"/>
                              <w:rPr>
                                <w:rFonts w:ascii="Avenir Black" w:hAnsi="Avenir Black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5177A">
                              <w:rPr>
                                <w:rFonts w:ascii="Avenir Black" w:hAnsi="Avenir Black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Eure Mobilité </w:t>
                            </w:r>
                          </w:p>
                          <w:p w:rsidR="000933AA" w:rsidRPr="0035177A" w:rsidRDefault="003806FB" w:rsidP="003F7318">
                            <w:pPr>
                              <w:jc w:val="both"/>
                              <w:rPr>
                                <w:rFonts w:ascii="Avenir Light" w:hAnsi="Avenir Light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5177A">
                              <w:rPr>
                                <w:rFonts w:ascii="Avenir Light" w:hAnsi="Avenir Light"/>
                                <w:b/>
                                <w:i/>
                                <w:sz w:val="32"/>
                                <w:szCs w:val="32"/>
                              </w:rPr>
                              <w:t>C’est</w:t>
                            </w:r>
                            <w:r w:rsidR="000933AA" w:rsidRPr="0035177A">
                              <w:rPr>
                                <w:rFonts w:ascii="Avenir Light" w:hAnsi="Avenir Light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une association </w:t>
                            </w:r>
                            <w:r w:rsidR="0030567E" w:rsidRPr="0035177A">
                              <w:rPr>
                                <w:rFonts w:ascii="Avenir Light" w:hAnsi="Avenir Light"/>
                                <w:b/>
                                <w:i/>
                                <w:sz w:val="32"/>
                                <w:szCs w:val="32"/>
                              </w:rPr>
                              <w:t>pour :</w:t>
                            </w:r>
                          </w:p>
                          <w:p w:rsidR="000933AA" w:rsidRDefault="000933AA" w:rsidP="003F731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1A6247" id="Text Box 14" o:spid="_x0000_s1041" type="#_x0000_t202" style="position:absolute;margin-left:77.4pt;margin-top:200.25pt;width:176pt;height:45.8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" filled="f" stroked="f">
                <v:textbox>
                  <w:txbxContent>
                    <w:p w:rsidR="000933AA" w:rsidRPr="0035177A" w:rsidRDefault="000933AA" w:rsidP="003F7318">
                      <w:pPr>
                        <w:jc w:val="both"/>
                        <w:rPr>
                          <w:rFonts w:ascii="Avenir Black" w:hAnsi="Avenir Black"/>
                          <w:b/>
                          <w:i/>
                          <w:sz w:val="32"/>
                          <w:szCs w:val="32"/>
                        </w:rPr>
                      </w:pPr>
                      <w:r w:rsidRPr="0035177A">
                        <w:rPr>
                          <w:rFonts w:ascii="Avenir Black" w:hAnsi="Avenir Black"/>
                          <w:b/>
                          <w:i/>
                          <w:sz w:val="32"/>
                          <w:szCs w:val="32"/>
                        </w:rPr>
                        <w:t xml:space="preserve">Eure Mobilité </w:t>
                      </w:r>
                    </w:p>
                    <w:p w:rsidR="000933AA" w:rsidRPr="0035177A" w:rsidRDefault="003806FB" w:rsidP="003F7318">
                      <w:pPr>
                        <w:jc w:val="both"/>
                        <w:rPr>
                          <w:rFonts w:ascii="Avenir Light" w:hAnsi="Avenir Light"/>
                          <w:b/>
                          <w:i/>
                          <w:sz w:val="32"/>
                          <w:szCs w:val="32"/>
                        </w:rPr>
                      </w:pPr>
                      <w:r w:rsidRPr="0035177A">
                        <w:rPr>
                          <w:rFonts w:ascii="Avenir Light" w:hAnsi="Avenir Light"/>
                          <w:b/>
                          <w:i/>
                          <w:sz w:val="32"/>
                          <w:szCs w:val="32"/>
                        </w:rPr>
                        <w:t>C’est</w:t>
                      </w:r>
                      <w:r w:rsidR="000933AA" w:rsidRPr="0035177A">
                        <w:rPr>
                          <w:rFonts w:ascii="Avenir Light" w:hAnsi="Avenir Light"/>
                          <w:b/>
                          <w:i/>
                          <w:sz w:val="32"/>
                          <w:szCs w:val="32"/>
                        </w:rPr>
                        <w:t xml:space="preserve"> une association </w:t>
                      </w:r>
                      <w:r w:rsidR="0030567E" w:rsidRPr="0035177A">
                        <w:rPr>
                          <w:rFonts w:ascii="Avenir Light" w:hAnsi="Avenir Light"/>
                          <w:b/>
                          <w:i/>
                          <w:sz w:val="32"/>
                          <w:szCs w:val="32"/>
                        </w:rPr>
                        <w:t>pour :</w:t>
                      </w:r>
                    </w:p>
                    <w:p w:rsidR="000933AA" w:rsidRDefault="000933AA" w:rsidP="003F731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6E027E" w:rsidRPr="006E027E" w:rsidSect="008C6EEC">
      <w:footerReference w:type="even" r:id="rId10"/>
      <w:footerReference w:type="default" r:id="rId11"/>
      <w:pgSz w:w="16820" w:h="11900" w:orient="landscape"/>
      <w:pgMar w:top="454" w:right="737" w:bottom="454" w:left="737" w:header="709" w:footer="709" w:gutter="0"/>
      <w:cols w:num="2" w:space="9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902" w:rsidRDefault="007E7902" w:rsidP="00DB7559">
      <w:r>
        <w:separator/>
      </w:r>
    </w:p>
  </w:endnote>
  <w:endnote w:type="continuationSeparator" w:id="0">
    <w:p w:rsidR="007E7902" w:rsidRDefault="007E7902" w:rsidP="00DB7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venir Black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enir Light">
    <w:altName w:val="Calibri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Default="000933AA" w:rsidP="000165C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933AA" w:rsidRDefault="000933AA" w:rsidP="000165C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B4" w:rsidRPr="002511D9" w:rsidRDefault="002511D9">
    <w:pPr>
      <w:pStyle w:val="Pieddepage"/>
      <w:rPr>
        <w:sz w:val="16"/>
        <w:szCs w:val="16"/>
      </w:rPr>
    </w:pPr>
    <w:r w:rsidRPr="002511D9">
      <w:rPr>
        <w:sz w:val="16"/>
        <w:szCs w:val="16"/>
      </w:rPr>
      <w:t xml:space="preserve">Eure-mobilité 9 rue au coq </w:t>
    </w:r>
    <w:r>
      <w:rPr>
        <w:sz w:val="16"/>
        <w:szCs w:val="16"/>
      </w:rPr>
      <w:t xml:space="preserve">27400 louviers </w:t>
    </w:r>
    <w:hyperlink r:id="rId1" w:history="1">
      <w:r w:rsidRPr="00464CE3">
        <w:rPr>
          <w:rStyle w:val="Lienhypertexte"/>
          <w:sz w:val="16"/>
          <w:szCs w:val="16"/>
        </w:rPr>
        <w:t>eure.mobilite@orange.fr</w:t>
      </w:r>
    </w:hyperlink>
    <w:r>
      <w:rPr>
        <w:sz w:val="16"/>
        <w:szCs w:val="16"/>
      </w:rPr>
      <w:t xml:space="preserve"> 06 33 40 92 51 </w:t>
    </w:r>
    <w:r>
      <w:rPr>
        <w:sz w:val="16"/>
        <w:szCs w:val="16"/>
      </w:rPr>
      <w:tab/>
    </w:r>
  </w:p>
  <w:p w:rsidR="000933AA" w:rsidRDefault="000933AA" w:rsidP="000165C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902" w:rsidRDefault="007E7902" w:rsidP="00DB7559">
      <w:r>
        <w:separator/>
      </w:r>
    </w:p>
  </w:footnote>
  <w:footnote w:type="continuationSeparator" w:id="0">
    <w:p w:rsidR="007E7902" w:rsidRDefault="007E7902" w:rsidP="00DB7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E490C"/>
    <w:multiLevelType w:val="hybridMultilevel"/>
    <w:tmpl w:val="17626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BB2AB2"/>
    <w:multiLevelType w:val="hybridMultilevel"/>
    <w:tmpl w:val="61381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B4F65"/>
    <w:multiLevelType w:val="hybridMultilevel"/>
    <w:tmpl w:val="27BC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559"/>
    <w:rsid w:val="000165C2"/>
    <w:rsid w:val="00041C6C"/>
    <w:rsid w:val="0009266E"/>
    <w:rsid w:val="000933AA"/>
    <w:rsid w:val="000E1DF4"/>
    <w:rsid w:val="00106E5D"/>
    <w:rsid w:val="0011799A"/>
    <w:rsid w:val="00122898"/>
    <w:rsid w:val="00165674"/>
    <w:rsid w:val="00187D94"/>
    <w:rsid w:val="001A28B1"/>
    <w:rsid w:val="001B09A3"/>
    <w:rsid w:val="001B3F9A"/>
    <w:rsid w:val="001F4229"/>
    <w:rsid w:val="002511D9"/>
    <w:rsid w:val="002A24E8"/>
    <w:rsid w:val="0030567E"/>
    <w:rsid w:val="0035177A"/>
    <w:rsid w:val="0036457A"/>
    <w:rsid w:val="003806FB"/>
    <w:rsid w:val="003972F8"/>
    <w:rsid w:val="003C57EE"/>
    <w:rsid w:val="003F7318"/>
    <w:rsid w:val="00401929"/>
    <w:rsid w:val="00436D0C"/>
    <w:rsid w:val="004B3E9C"/>
    <w:rsid w:val="005411B5"/>
    <w:rsid w:val="00581923"/>
    <w:rsid w:val="00595E82"/>
    <w:rsid w:val="00645351"/>
    <w:rsid w:val="006A5542"/>
    <w:rsid w:val="006D2E06"/>
    <w:rsid w:val="006E027E"/>
    <w:rsid w:val="00772BC3"/>
    <w:rsid w:val="007909DC"/>
    <w:rsid w:val="007B6727"/>
    <w:rsid w:val="007D081E"/>
    <w:rsid w:val="007E7902"/>
    <w:rsid w:val="007F7B7D"/>
    <w:rsid w:val="00821727"/>
    <w:rsid w:val="0083380C"/>
    <w:rsid w:val="0087154C"/>
    <w:rsid w:val="008C0221"/>
    <w:rsid w:val="008C6EEC"/>
    <w:rsid w:val="008C7347"/>
    <w:rsid w:val="008D13F0"/>
    <w:rsid w:val="009224BA"/>
    <w:rsid w:val="00945B6F"/>
    <w:rsid w:val="009E5DA3"/>
    <w:rsid w:val="009F2042"/>
    <w:rsid w:val="00A80A90"/>
    <w:rsid w:val="00A92CFD"/>
    <w:rsid w:val="00A97E0E"/>
    <w:rsid w:val="00B069A9"/>
    <w:rsid w:val="00B073B8"/>
    <w:rsid w:val="00B407F3"/>
    <w:rsid w:val="00B43AB8"/>
    <w:rsid w:val="00B87EAD"/>
    <w:rsid w:val="00BA5BAB"/>
    <w:rsid w:val="00BC375C"/>
    <w:rsid w:val="00C277FA"/>
    <w:rsid w:val="00C934C0"/>
    <w:rsid w:val="00D30C9E"/>
    <w:rsid w:val="00D6606F"/>
    <w:rsid w:val="00D9536D"/>
    <w:rsid w:val="00DB7559"/>
    <w:rsid w:val="00DE6C44"/>
    <w:rsid w:val="00E16B3A"/>
    <w:rsid w:val="00E41A71"/>
    <w:rsid w:val="00E612A1"/>
    <w:rsid w:val="00E8184F"/>
    <w:rsid w:val="00E906B3"/>
    <w:rsid w:val="00EF3F7E"/>
    <w:rsid w:val="00F16F51"/>
    <w:rsid w:val="00F27BF1"/>
    <w:rsid w:val="00F67136"/>
    <w:rsid w:val="00F72F75"/>
    <w:rsid w:val="00FE4CB4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755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B7559"/>
  </w:style>
  <w:style w:type="paragraph" w:styleId="Pieddepage">
    <w:name w:val="footer"/>
    <w:basedOn w:val="Normal"/>
    <w:link w:val="PieddepageCar"/>
    <w:uiPriority w:val="99"/>
    <w:unhideWhenUsed/>
    <w:rsid w:val="00DB755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559"/>
  </w:style>
  <w:style w:type="paragraph" w:styleId="Paragraphedeliste">
    <w:name w:val="List Paragraph"/>
    <w:basedOn w:val="Normal"/>
    <w:uiPriority w:val="34"/>
    <w:qFormat/>
    <w:rsid w:val="006E027E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0165C2"/>
  </w:style>
  <w:style w:type="paragraph" w:styleId="Textedebulles">
    <w:name w:val="Balloon Text"/>
    <w:basedOn w:val="Normal"/>
    <w:link w:val="TextedebullesCar"/>
    <w:uiPriority w:val="99"/>
    <w:semiHidden/>
    <w:unhideWhenUsed/>
    <w:rsid w:val="008D13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3F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E4C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755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B7559"/>
  </w:style>
  <w:style w:type="paragraph" w:styleId="Pieddepage">
    <w:name w:val="footer"/>
    <w:basedOn w:val="Normal"/>
    <w:link w:val="PieddepageCar"/>
    <w:uiPriority w:val="99"/>
    <w:unhideWhenUsed/>
    <w:rsid w:val="00DB755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559"/>
  </w:style>
  <w:style w:type="paragraph" w:styleId="Paragraphedeliste">
    <w:name w:val="List Paragraph"/>
    <w:basedOn w:val="Normal"/>
    <w:uiPriority w:val="34"/>
    <w:qFormat/>
    <w:rsid w:val="006E027E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0165C2"/>
  </w:style>
  <w:style w:type="paragraph" w:styleId="Textedebulles">
    <w:name w:val="Balloon Text"/>
    <w:basedOn w:val="Normal"/>
    <w:link w:val="TextedebullesCar"/>
    <w:uiPriority w:val="99"/>
    <w:semiHidden/>
    <w:unhideWhenUsed/>
    <w:rsid w:val="008D13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3F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E4C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ure.mobilite@orang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4BFDE3-1D1D-4FF2-B6BC-45DD18A19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76D7A96D.dotm</Template>
  <TotalTime>2</TotalTime>
  <Pages>2</Pages>
  <Words>7</Words>
  <Characters>42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CG27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EURE MOBILITE</dc:creator>
  <cp:lastModifiedBy>RANGER Anne-Claire</cp:lastModifiedBy>
  <cp:revision>2</cp:revision>
  <cp:lastPrinted>2019-03-21T08:17:00Z</cp:lastPrinted>
  <dcterms:created xsi:type="dcterms:W3CDTF">2019-03-26T13:56:00Z</dcterms:created>
  <dcterms:modified xsi:type="dcterms:W3CDTF">2019-03-26T13:56:00Z</dcterms:modified>
</cp:coreProperties>
</file>